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B37A6" w14:textId="2BCBE92E" w:rsidR="004662A9" w:rsidRDefault="004662A9" w:rsidP="002C116E">
      <w:pPr>
        <w:pStyle w:val="Titre"/>
        <w:pBdr>
          <w:bottom w:val="single" w:sz="4" w:space="1" w:color="auto"/>
        </w:pBdr>
        <w:shd w:val="clear" w:color="auto" w:fill="auto"/>
        <w:tabs>
          <w:tab w:val="right" w:pos="9360"/>
        </w:tabs>
        <w:ind w:right="-28"/>
        <w:jc w:val="left"/>
        <w:rPr>
          <w:rFonts w:asciiTheme="minorHAnsi" w:hAnsiTheme="minorHAnsi" w:cstheme="minorHAnsi"/>
          <w:b/>
          <w:sz w:val="22"/>
          <w:szCs w:val="22"/>
          <w:lang w:val="fr-FR"/>
        </w:rPr>
      </w:pPr>
    </w:p>
    <w:p w14:paraId="48BD4D72" w14:textId="2150F00C" w:rsidR="006F57FD" w:rsidRDefault="006F57FD" w:rsidP="002C116E">
      <w:pPr>
        <w:pStyle w:val="Titre"/>
        <w:pBdr>
          <w:bottom w:val="single" w:sz="4" w:space="1" w:color="auto"/>
        </w:pBdr>
        <w:shd w:val="clear" w:color="auto" w:fill="auto"/>
        <w:tabs>
          <w:tab w:val="right" w:pos="9360"/>
        </w:tabs>
        <w:ind w:right="-28"/>
        <w:jc w:val="left"/>
        <w:rPr>
          <w:rFonts w:asciiTheme="minorHAnsi" w:hAnsiTheme="minorHAnsi" w:cstheme="minorHAnsi"/>
          <w:b/>
          <w:sz w:val="22"/>
          <w:szCs w:val="22"/>
          <w:lang w:val="fr-FR"/>
        </w:rPr>
      </w:pPr>
    </w:p>
    <w:p w14:paraId="3915C9D6" w14:textId="05C7174C" w:rsidR="006F57FD" w:rsidRPr="006F57FD" w:rsidRDefault="006F57FD" w:rsidP="006F57FD">
      <w:pPr>
        <w:pStyle w:val="Titre"/>
        <w:pBdr>
          <w:bottom w:val="single" w:sz="4" w:space="1" w:color="auto"/>
        </w:pBdr>
        <w:shd w:val="clear" w:color="auto" w:fill="auto"/>
        <w:tabs>
          <w:tab w:val="right" w:pos="9360"/>
        </w:tabs>
        <w:ind w:right="-28"/>
        <w:rPr>
          <w:rFonts w:asciiTheme="minorHAnsi" w:hAnsiTheme="minorHAnsi" w:cstheme="minorHAnsi"/>
          <w:b/>
          <w:sz w:val="32"/>
          <w:szCs w:val="32"/>
          <w:lang w:val="fr-FR"/>
        </w:rPr>
      </w:pPr>
      <w:r w:rsidRPr="006F57FD">
        <w:rPr>
          <w:rFonts w:asciiTheme="minorHAnsi" w:hAnsiTheme="minorHAnsi" w:cstheme="minorHAnsi"/>
          <w:b/>
          <w:sz w:val="32"/>
          <w:szCs w:val="32"/>
          <w:lang w:val="fr-FR"/>
        </w:rPr>
        <w:t>Fiche d’inscription Campus Helperknapp – Rentrée 2026/2027</w:t>
      </w:r>
    </w:p>
    <w:p w14:paraId="41D58052" w14:textId="503204B5" w:rsidR="006F57FD" w:rsidRPr="006F57FD" w:rsidRDefault="006F57FD" w:rsidP="006F57FD">
      <w:pPr>
        <w:pStyle w:val="Titre"/>
        <w:pBdr>
          <w:bottom w:val="single" w:sz="4" w:space="1" w:color="auto"/>
        </w:pBdr>
        <w:shd w:val="clear" w:color="auto" w:fill="auto"/>
        <w:tabs>
          <w:tab w:val="right" w:pos="9360"/>
        </w:tabs>
        <w:ind w:right="-28"/>
        <w:rPr>
          <w:rFonts w:asciiTheme="minorHAnsi" w:hAnsiTheme="minorHAnsi" w:cstheme="minorHAnsi"/>
          <w:b/>
          <w:sz w:val="32"/>
          <w:szCs w:val="32"/>
          <w:lang w:val="fr-FR"/>
        </w:rPr>
      </w:pPr>
      <w:r w:rsidRPr="006F57FD">
        <w:rPr>
          <w:rFonts w:asciiTheme="minorHAnsi" w:hAnsiTheme="minorHAnsi" w:cstheme="minorHAnsi"/>
          <w:b/>
          <w:sz w:val="32"/>
          <w:szCs w:val="32"/>
          <w:lang w:val="fr-FR"/>
        </w:rPr>
        <w:t>Enfants scolarisés / période s</w:t>
      </w:r>
      <w:r w:rsidR="00FD25DF">
        <w:rPr>
          <w:rFonts w:asciiTheme="minorHAnsi" w:hAnsiTheme="minorHAnsi" w:cstheme="minorHAnsi"/>
          <w:b/>
          <w:sz w:val="32"/>
          <w:szCs w:val="32"/>
          <w:lang w:val="fr-FR"/>
        </w:rPr>
        <w:t>c</w:t>
      </w:r>
      <w:r w:rsidRPr="006F57FD">
        <w:rPr>
          <w:rFonts w:asciiTheme="minorHAnsi" w:hAnsiTheme="minorHAnsi" w:cstheme="minorHAnsi"/>
          <w:b/>
          <w:sz w:val="32"/>
          <w:szCs w:val="32"/>
          <w:lang w:val="fr-FR"/>
        </w:rPr>
        <w:t>olaires</w:t>
      </w:r>
    </w:p>
    <w:p w14:paraId="1890020A" w14:textId="67AB04B5" w:rsidR="006F57FD" w:rsidRDefault="006F57FD" w:rsidP="002C116E">
      <w:pPr>
        <w:pStyle w:val="Titre"/>
        <w:pBdr>
          <w:bottom w:val="single" w:sz="4" w:space="1" w:color="auto"/>
        </w:pBdr>
        <w:shd w:val="clear" w:color="auto" w:fill="auto"/>
        <w:tabs>
          <w:tab w:val="right" w:pos="9360"/>
        </w:tabs>
        <w:ind w:right="-28"/>
        <w:jc w:val="left"/>
        <w:rPr>
          <w:rFonts w:asciiTheme="minorHAnsi" w:hAnsiTheme="minorHAnsi" w:cstheme="minorHAnsi"/>
          <w:b/>
          <w:sz w:val="22"/>
          <w:szCs w:val="22"/>
          <w:lang w:val="fr-FR"/>
        </w:rPr>
      </w:pPr>
    </w:p>
    <w:p w14:paraId="26E0941C" w14:textId="109EAF6C" w:rsidR="006F57FD" w:rsidRDefault="006F57FD" w:rsidP="002C116E">
      <w:pPr>
        <w:pStyle w:val="Titre"/>
        <w:pBdr>
          <w:bottom w:val="single" w:sz="4" w:space="1" w:color="auto"/>
        </w:pBdr>
        <w:shd w:val="clear" w:color="auto" w:fill="auto"/>
        <w:tabs>
          <w:tab w:val="right" w:pos="9360"/>
        </w:tabs>
        <w:ind w:right="-28"/>
        <w:jc w:val="left"/>
        <w:rPr>
          <w:rFonts w:asciiTheme="minorHAnsi" w:hAnsiTheme="minorHAnsi" w:cstheme="minorHAnsi"/>
          <w:b/>
          <w:sz w:val="22"/>
          <w:szCs w:val="22"/>
          <w:lang w:val="fr-FR"/>
        </w:rPr>
      </w:pPr>
    </w:p>
    <w:p w14:paraId="32BC6D05" w14:textId="77777777" w:rsidR="006F57FD" w:rsidRPr="004A1AD1" w:rsidRDefault="006F57FD" w:rsidP="002C116E">
      <w:pPr>
        <w:pStyle w:val="Titre"/>
        <w:pBdr>
          <w:bottom w:val="single" w:sz="4" w:space="1" w:color="auto"/>
        </w:pBdr>
        <w:shd w:val="clear" w:color="auto" w:fill="auto"/>
        <w:tabs>
          <w:tab w:val="right" w:pos="9360"/>
        </w:tabs>
        <w:ind w:right="-28"/>
        <w:jc w:val="left"/>
        <w:rPr>
          <w:rFonts w:asciiTheme="minorHAnsi" w:hAnsiTheme="minorHAnsi" w:cstheme="minorHAnsi"/>
          <w:sz w:val="22"/>
          <w:szCs w:val="22"/>
          <w:lang w:val="fr-FR"/>
        </w:rPr>
      </w:pPr>
    </w:p>
    <w:p w14:paraId="5B36A3C9" w14:textId="77777777" w:rsidR="002C116E" w:rsidRPr="004A1AD1" w:rsidRDefault="002C116E" w:rsidP="002C116E">
      <w:pPr>
        <w:pStyle w:val="Titre"/>
        <w:pBdr>
          <w:bottom w:val="single" w:sz="4" w:space="1" w:color="auto"/>
        </w:pBdr>
        <w:shd w:val="clear" w:color="auto" w:fill="auto"/>
        <w:tabs>
          <w:tab w:val="right" w:pos="9360"/>
        </w:tabs>
        <w:ind w:right="-28"/>
        <w:jc w:val="left"/>
        <w:rPr>
          <w:rFonts w:asciiTheme="minorHAnsi" w:hAnsiTheme="minorHAnsi" w:cstheme="minorHAnsi"/>
          <w:sz w:val="22"/>
          <w:szCs w:val="22"/>
          <w:lang w:val="fr-FR"/>
        </w:rPr>
      </w:pPr>
      <w:r w:rsidRPr="004A1AD1">
        <w:rPr>
          <w:rFonts w:asciiTheme="minorHAnsi" w:hAnsiTheme="minorHAnsi" w:cstheme="minorHAnsi"/>
          <w:sz w:val="22"/>
          <w:szCs w:val="22"/>
          <w:lang w:val="fr-FR"/>
        </w:rPr>
        <w:t>Je soussigné(e)</w:t>
      </w:r>
    </w:p>
    <w:p w14:paraId="5B36A3CE" w14:textId="77777777" w:rsidR="000B5C8A" w:rsidRPr="004A1AD1" w:rsidRDefault="000B5C8A" w:rsidP="00206A48">
      <w:pPr>
        <w:pStyle w:val="Titre"/>
        <w:pBdr>
          <w:bottom w:val="none" w:sz="0" w:space="0" w:color="auto"/>
        </w:pBdr>
        <w:shd w:val="clear" w:color="auto" w:fill="auto"/>
        <w:tabs>
          <w:tab w:val="right" w:pos="9360"/>
        </w:tabs>
        <w:ind w:right="-28"/>
        <w:jc w:val="both"/>
        <w:rPr>
          <w:rFonts w:asciiTheme="minorHAnsi" w:hAnsiTheme="minorHAnsi" w:cstheme="minorHAnsi"/>
          <w:sz w:val="22"/>
          <w:szCs w:val="22"/>
          <w:lang w:val="fr-FR"/>
        </w:rPr>
      </w:pPr>
    </w:p>
    <w:p w14:paraId="5B36A3CF" w14:textId="069BAA8E" w:rsidR="00D1082B" w:rsidRPr="004A1AD1" w:rsidRDefault="00537261" w:rsidP="00690897">
      <w:pPr>
        <w:pStyle w:val="Titre"/>
        <w:pBdr>
          <w:bottom w:val="single" w:sz="4" w:space="1" w:color="auto"/>
        </w:pBdr>
        <w:shd w:val="clear" w:color="auto" w:fill="auto"/>
        <w:tabs>
          <w:tab w:val="left" w:pos="5954"/>
          <w:tab w:val="right" w:pos="9360"/>
        </w:tabs>
        <w:ind w:right="-28"/>
        <w:jc w:val="left"/>
        <w:rPr>
          <w:rFonts w:asciiTheme="minorHAnsi" w:hAnsiTheme="minorHAnsi" w:cstheme="minorHAnsi"/>
          <w:sz w:val="22"/>
          <w:szCs w:val="22"/>
          <w:lang w:val="fr-FR"/>
        </w:rPr>
      </w:pPr>
      <w:r w:rsidRPr="004A1AD1">
        <w:rPr>
          <w:rFonts w:asciiTheme="minorHAnsi" w:hAnsiTheme="minorHAnsi" w:cstheme="minorHAnsi"/>
          <w:sz w:val="22"/>
          <w:szCs w:val="22"/>
          <w:lang w:val="fr-FR"/>
        </w:rPr>
        <w:t>souhaite</w:t>
      </w:r>
      <w:r w:rsidR="002C116E" w:rsidRPr="004A1AD1">
        <w:rPr>
          <w:rFonts w:asciiTheme="minorHAnsi" w:hAnsiTheme="minorHAnsi" w:cstheme="minorHAnsi"/>
          <w:sz w:val="22"/>
          <w:szCs w:val="22"/>
          <w:lang w:val="fr-FR"/>
        </w:rPr>
        <w:t xml:space="preserve"> inscrire mon enfant</w:t>
      </w:r>
      <w:r w:rsidR="00447FB5" w:rsidRPr="004A1AD1">
        <w:rPr>
          <w:rFonts w:asciiTheme="minorHAnsi" w:hAnsiTheme="minorHAnsi" w:cstheme="minorHAnsi"/>
          <w:sz w:val="22"/>
          <w:szCs w:val="22"/>
          <w:lang w:val="fr-FR"/>
        </w:rPr>
        <w:t> </w:t>
      </w:r>
      <w:r w:rsidR="00690897">
        <w:rPr>
          <w:rFonts w:asciiTheme="minorHAnsi" w:hAnsiTheme="minorHAnsi" w:cstheme="minorHAnsi"/>
          <w:sz w:val="22"/>
          <w:szCs w:val="22"/>
          <w:lang w:val="fr-FR"/>
        </w:rPr>
        <w:tab/>
      </w:r>
      <w:r w:rsidR="00D1082B" w:rsidRPr="004A1AD1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</w:p>
    <w:p w14:paraId="5B36A3D0" w14:textId="77777777" w:rsidR="00D1082B" w:rsidRPr="004A1AD1" w:rsidRDefault="00D1082B" w:rsidP="00206A48">
      <w:pPr>
        <w:pStyle w:val="Titre"/>
        <w:pBdr>
          <w:bottom w:val="none" w:sz="0" w:space="0" w:color="auto"/>
        </w:pBdr>
        <w:shd w:val="clear" w:color="auto" w:fill="auto"/>
        <w:tabs>
          <w:tab w:val="right" w:pos="9360"/>
        </w:tabs>
        <w:ind w:right="-28"/>
        <w:jc w:val="both"/>
        <w:rPr>
          <w:rFonts w:asciiTheme="minorHAnsi" w:hAnsiTheme="minorHAnsi" w:cstheme="minorHAnsi"/>
          <w:sz w:val="22"/>
          <w:szCs w:val="22"/>
          <w:lang w:val="fr-FR"/>
        </w:rPr>
      </w:pPr>
    </w:p>
    <w:p w14:paraId="5B36A3D1" w14:textId="060BFA63" w:rsidR="000A2D9D" w:rsidRPr="004A1AD1" w:rsidRDefault="004A1AD1" w:rsidP="00D1082B">
      <w:pPr>
        <w:pStyle w:val="Titre"/>
        <w:pBdr>
          <w:bottom w:val="single" w:sz="4" w:space="1" w:color="auto"/>
        </w:pBdr>
        <w:shd w:val="clear" w:color="auto" w:fill="auto"/>
        <w:tabs>
          <w:tab w:val="right" w:pos="9360"/>
        </w:tabs>
        <w:ind w:right="-28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4A1AD1">
        <w:rPr>
          <w:rFonts w:asciiTheme="minorHAnsi" w:hAnsiTheme="minorHAnsi" w:cstheme="minorHAnsi"/>
          <w:sz w:val="22"/>
          <w:szCs w:val="22"/>
          <w:lang w:val="fr-FR"/>
        </w:rPr>
        <w:t>À</w:t>
      </w:r>
      <w:r w:rsidR="00D1082B" w:rsidRPr="004A1AD1">
        <w:rPr>
          <w:rFonts w:asciiTheme="minorHAnsi" w:hAnsiTheme="minorHAnsi" w:cstheme="minorHAnsi"/>
          <w:sz w:val="22"/>
          <w:szCs w:val="22"/>
          <w:lang w:val="fr-FR"/>
        </w:rPr>
        <w:t xml:space="preserve"> partir du :</w:t>
      </w:r>
    </w:p>
    <w:p w14:paraId="5B36A3D2" w14:textId="77777777" w:rsidR="000A2D9D" w:rsidRPr="004A1AD1" w:rsidRDefault="000A2D9D" w:rsidP="000A2D9D">
      <w:pPr>
        <w:pStyle w:val="Titre"/>
        <w:pBdr>
          <w:bottom w:val="none" w:sz="0" w:space="0" w:color="auto"/>
        </w:pBdr>
        <w:shd w:val="clear" w:color="auto" w:fill="auto"/>
        <w:tabs>
          <w:tab w:val="right" w:pos="9360"/>
        </w:tabs>
        <w:ind w:right="-28"/>
        <w:jc w:val="both"/>
        <w:rPr>
          <w:rFonts w:asciiTheme="minorHAnsi" w:hAnsiTheme="minorHAnsi" w:cstheme="minorHAnsi"/>
          <w:sz w:val="22"/>
          <w:szCs w:val="22"/>
          <w:lang w:val="fr-FR"/>
        </w:rPr>
      </w:pPr>
    </w:p>
    <w:p w14:paraId="5B36A3D3" w14:textId="574FC18A" w:rsidR="000A2D9D" w:rsidRPr="004A1AD1" w:rsidRDefault="00690897" w:rsidP="00D1082B">
      <w:pPr>
        <w:pStyle w:val="Titre"/>
        <w:pBdr>
          <w:bottom w:val="single" w:sz="4" w:space="1" w:color="auto"/>
        </w:pBdr>
        <w:shd w:val="clear" w:color="auto" w:fill="auto"/>
        <w:tabs>
          <w:tab w:val="right" w:pos="9360"/>
        </w:tabs>
        <w:ind w:right="-28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C</w:t>
      </w:r>
      <w:r w:rsidR="000A2D9D" w:rsidRPr="004A1AD1">
        <w:rPr>
          <w:rFonts w:asciiTheme="minorHAnsi" w:hAnsiTheme="minorHAnsi" w:cstheme="minorHAnsi"/>
          <w:sz w:val="22"/>
          <w:szCs w:val="22"/>
          <w:lang w:val="fr-FR"/>
        </w:rPr>
        <w:t>lasse</w:t>
      </w:r>
      <w:r w:rsidR="00FB7072">
        <w:rPr>
          <w:rFonts w:asciiTheme="minorHAnsi" w:hAnsiTheme="minorHAnsi" w:cstheme="minorHAnsi"/>
          <w:sz w:val="22"/>
          <w:szCs w:val="22"/>
          <w:lang w:val="fr-FR"/>
        </w:rPr>
        <w:t xml:space="preserve"> 2026/2027</w:t>
      </w:r>
      <w:r w:rsidR="000A2D9D" w:rsidRPr="004A1AD1">
        <w:rPr>
          <w:rFonts w:asciiTheme="minorHAnsi" w:hAnsiTheme="minorHAnsi" w:cstheme="minorHAnsi"/>
          <w:sz w:val="22"/>
          <w:szCs w:val="22"/>
          <w:lang w:val="fr-FR"/>
        </w:rPr>
        <w:t xml:space="preserve"> :       </w:t>
      </w:r>
      <w:r w:rsidR="00583A6D">
        <w:rPr>
          <w:rFonts w:asciiTheme="minorHAnsi" w:hAnsiTheme="minorHAnsi" w:cstheme="minorHAnsi"/>
          <w:sz w:val="22"/>
          <w:szCs w:val="22"/>
          <w:lang w:val="fr-FR"/>
        </w:rPr>
        <w:t>P</w:t>
      </w:r>
      <w:r w:rsidR="000A2D9D" w:rsidRPr="004A1AD1">
        <w:rPr>
          <w:rFonts w:asciiTheme="minorHAnsi" w:hAnsiTheme="minorHAnsi" w:cstheme="minorHAnsi"/>
          <w:sz w:val="22"/>
          <w:szCs w:val="22"/>
          <w:lang w:val="fr-FR"/>
        </w:rPr>
        <w:t xml:space="preserve">récoce  </w:t>
      </w:r>
      <w:r w:rsidR="000A2D9D" w:rsidRPr="004A1AD1">
        <w:rPr>
          <w:rFonts w:asciiTheme="minorHAnsi" w:hAnsiTheme="minorHAnsi" w:cstheme="minorHAnsi"/>
          <w:sz w:val="22"/>
          <w:szCs w:val="22"/>
          <w:lang w:val="fr-CH"/>
        </w:rPr>
        <w:sym w:font="Wingdings" w:char="F0A8"/>
      </w:r>
      <w:r w:rsidR="000A2D9D" w:rsidRPr="004A1AD1">
        <w:rPr>
          <w:rFonts w:asciiTheme="minorHAnsi" w:hAnsiTheme="minorHAnsi" w:cstheme="minorHAnsi"/>
          <w:sz w:val="22"/>
          <w:szCs w:val="22"/>
          <w:lang w:val="fr-FR"/>
        </w:rPr>
        <w:t xml:space="preserve">     </w:t>
      </w:r>
      <w:r w:rsidR="00583A6D">
        <w:rPr>
          <w:rFonts w:asciiTheme="minorHAnsi" w:hAnsiTheme="minorHAnsi" w:cstheme="minorHAnsi"/>
          <w:sz w:val="22"/>
          <w:szCs w:val="22"/>
          <w:lang w:val="fr-FR"/>
        </w:rPr>
        <w:t>C</w:t>
      </w:r>
      <w:r w:rsidR="000A2D9D" w:rsidRPr="004A1AD1">
        <w:rPr>
          <w:rFonts w:asciiTheme="minorHAnsi" w:hAnsiTheme="minorHAnsi" w:cstheme="minorHAnsi"/>
          <w:sz w:val="22"/>
          <w:szCs w:val="22"/>
          <w:lang w:val="fr-FR"/>
        </w:rPr>
        <w:t xml:space="preserve">ycle 1.1  </w:t>
      </w:r>
      <w:r w:rsidR="000A2D9D" w:rsidRPr="004A1AD1">
        <w:rPr>
          <w:rFonts w:asciiTheme="minorHAnsi" w:hAnsiTheme="minorHAnsi" w:cstheme="minorHAnsi"/>
          <w:sz w:val="22"/>
          <w:szCs w:val="22"/>
          <w:lang w:val="fr-CH"/>
        </w:rPr>
        <w:sym w:font="Wingdings" w:char="F0A8"/>
      </w:r>
      <w:r w:rsidR="000A2D9D" w:rsidRPr="004A1AD1">
        <w:rPr>
          <w:rFonts w:asciiTheme="minorHAnsi" w:hAnsiTheme="minorHAnsi" w:cstheme="minorHAnsi"/>
          <w:sz w:val="22"/>
          <w:szCs w:val="22"/>
          <w:lang w:val="fr-FR"/>
        </w:rPr>
        <w:t xml:space="preserve">     </w:t>
      </w:r>
      <w:r w:rsidR="00583A6D">
        <w:rPr>
          <w:rFonts w:asciiTheme="minorHAnsi" w:hAnsiTheme="minorHAnsi" w:cstheme="minorHAnsi"/>
          <w:sz w:val="22"/>
          <w:szCs w:val="22"/>
          <w:lang w:val="fr-FR"/>
        </w:rPr>
        <w:t xml:space="preserve">  </w:t>
      </w:r>
      <w:r w:rsidR="000A2D9D" w:rsidRPr="004A1AD1">
        <w:rPr>
          <w:rFonts w:asciiTheme="minorHAnsi" w:hAnsiTheme="minorHAnsi" w:cstheme="minorHAnsi"/>
          <w:sz w:val="22"/>
          <w:szCs w:val="22"/>
          <w:lang w:val="fr-FR"/>
        </w:rPr>
        <w:t xml:space="preserve">1.2  </w:t>
      </w:r>
      <w:r w:rsidR="000A2D9D" w:rsidRPr="004A1AD1">
        <w:rPr>
          <w:rFonts w:asciiTheme="minorHAnsi" w:hAnsiTheme="minorHAnsi" w:cstheme="minorHAnsi"/>
          <w:sz w:val="22"/>
          <w:szCs w:val="22"/>
          <w:lang w:val="fr-CH"/>
        </w:rPr>
        <w:sym w:font="Wingdings" w:char="F0A8"/>
      </w:r>
      <w:r w:rsidR="000A2D9D" w:rsidRPr="004A1AD1">
        <w:rPr>
          <w:rFonts w:asciiTheme="minorHAnsi" w:hAnsiTheme="minorHAnsi" w:cstheme="minorHAnsi"/>
          <w:sz w:val="22"/>
          <w:szCs w:val="22"/>
          <w:lang w:val="fr-FR"/>
        </w:rPr>
        <w:t xml:space="preserve">    </w:t>
      </w:r>
      <w:r w:rsidR="00603B4D" w:rsidRPr="004A1AD1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</w:p>
    <w:p w14:paraId="5B36A3D4" w14:textId="77777777" w:rsidR="000A2D9D" w:rsidRPr="004A1AD1" w:rsidRDefault="000A2D9D" w:rsidP="000A2D9D">
      <w:pPr>
        <w:pStyle w:val="Titre"/>
        <w:pBdr>
          <w:bottom w:val="none" w:sz="0" w:space="0" w:color="auto"/>
        </w:pBdr>
        <w:shd w:val="clear" w:color="auto" w:fill="auto"/>
        <w:tabs>
          <w:tab w:val="right" w:pos="9360"/>
        </w:tabs>
        <w:ind w:right="-28"/>
        <w:jc w:val="left"/>
        <w:rPr>
          <w:rFonts w:asciiTheme="minorHAnsi" w:hAnsiTheme="minorHAnsi" w:cstheme="minorHAnsi"/>
          <w:sz w:val="22"/>
          <w:szCs w:val="22"/>
          <w:lang w:val="fr-FR"/>
        </w:rPr>
      </w:pPr>
    </w:p>
    <w:p w14:paraId="5B36A3D5" w14:textId="4F1580BE" w:rsidR="000A2D9D" w:rsidRPr="004A1AD1" w:rsidRDefault="000A2D9D" w:rsidP="00D1082B">
      <w:pPr>
        <w:pStyle w:val="Titre"/>
        <w:pBdr>
          <w:bottom w:val="single" w:sz="4" w:space="1" w:color="auto"/>
        </w:pBdr>
        <w:shd w:val="clear" w:color="auto" w:fill="auto"/>
        <w:tabs>
          <w:tab w:val="right" w:pos="9360"/>
        </w:tabs>
        <w:ind w:right="-28"/>
        <w:jc w:val="left"/>
        <w:rPr>
          <w:rFonts w:asciiTheme="minorHAnsi" w:hAnsiTheme="minorHAnsi" w:cstheme="minorHAnsi"/>
          <w:sz w:val="22"/>
          <w:szCs w:val="22"/>
          <w:lang w:val="fr-FR"/>
        </w:rPr>
      </w:pPr>
      <w:r w:rsidRPr="004A1AD1">
        <w:rPr>
          <w:rFonts w:asciiTheme="minorHAnsi" w:hAnsiTheme="minorHAnsi" w:cstheme="minorHAnsi"/>
          <w:sz w:val="22"/>
          <w:szCs w:val="22"/>
          <w:lang w:val="fr-FR"/>
        </w:rPr>
        <w:t xml:space="preserve">                  </w:t>
      </w:r>
      <w:r w:rsidR="00FB7072">
        <w:rPr>
          <w:rFonts w:asciiTheme="minorHAnsi" w:hAnsiTheme="minorHAnsi" w:cstheme="minorHAnsi"/>
          <w:sz w:val="22"/>
          <w:szCs w:val="22"/>
          <w:lang w:val="fr-FR"/>
        </w:rPr>
        <w:t xml:space="preserve">                     </w:t>
      </w:r>
      <w:r w:rsidRPr="004A1AD1">
        <w:rPr>
          <w:rFonts w:asciiTheme="minorHAnsi" w:hAnsiTheme="minorHAnsi" w:cstheme="minorHAnsi"/>
          <w:sz w:val="22"/>
          <w:szCs w:val="22"/>
          <w:lang w:val="fr-FR"/>
        </w:rPr>
        <w:t xml:space="preserve">  </w:t>
      </w:r>
      <w:r w:rsidR="00583A6D">
        <w:rPr>
          <w:rFonts w:asciiTheme="minorHAnsi" w:hAnsiTheme="minorHAnsi" w:cstheme="minorHAnsi"/>
          <w:sz w:val="22"/>
          <w:szCs w:val="22"/>
          <w:lang w:val="fr-FR"/>
        </w:rPr>
        <w:t>C</w:t>
      </w:r>
      <w:r w:rsidRPr="004A1AD1">
        <w:rPr>
          <w:rFonts w:asciiTheme="minorHAnsi" w:hAnsiTheme="minorHAnsi" w:cstheme="minorHAnsi"/>
          <w:sz w:val="22"/>
          <w:szCs w:val="22"/>
          <w:lang w:val="fr-FR"/>
        </w:rPr>
        <w:t xml:space="preserve">ycle 2.1 </w:t>
      </w:r>
      <w:r w:rsidRPr="004A1AD1">
        <w:rPr>
          <w:rFonts w:asciiTheme="minorHAnsi" w:hAnsiTheme="minorHAnsi" w:cstheme="minorHAnsi"/>
          <w:sz w:val="22"/>
          <w:szCs w:val="22"/>
          <w:lang w:val="fr-CH"/>
        </w:rPr>
        <w:sym w:font="Wingdings" w:char="F0A8"/>
      </w:r>
      <w:r w:rsidRPr="004A1AD1">
        <w:rPr>
          <w:rFonts w:asciiTheme="minorHAnsi" w:hAnsiTheme="minorHAnsi" w:cstheme="minorHAnsi"/>
          <w:sz w:val="22"/>
          <w:szCs w:val="22"/>
          <w:lang w:val="fr-FR"/>
        </w:rPr>
        <w:t xml:space="preserve">    2.2 </w:t>
      </w:r>
      <w:r w:rsidRPr="004A1AD1">
        <w:rPr>
          <w:rFonts w:asciiTheme="minorHAnsi" w:hAnsiTheme="minorHAnsi" w:cstheme="minorHAnsi"/>
          <w:sz w:val="22"/>
          <w:szCs w:val="22"/>
          <w:lang w:val="fr-CH"/>
        </w:rPr>
        <w:sym w:font="Wingdings" w:char="F0A8"/>
      </w:r>
      <w:r w:rsidRPr="004A1AD1">
        <w:rPr>
          <w:rFonts w:asciiTheme="minorHAnsi" w:hAnsiTheme="minorHAnsi" w:cstheme="minorHAnsi"/>
          <w:sz w:val="22"/>
          <w:szCs w:val="22"/>
          <w:lang w:val="fr-FR"/>
        </w:rPr>
        <w:t xml:space="preserve">     3.1 </w:t>
      </w:r>
      <w:r w:rsidRPr="004A1AD1">
        <w:rPr>
          <w:rFonts w:asciiTheme="minorHAnsi" w:hAnsiTheme="minorHAnsi" w:cstheme="minorHAnsi"/>
          <w:sz w:val="22"/>
          <w:szCs w:val="22"/>
          <w:lang w:val="fr-CH"/>
        </w:rPr>
        <w:sym w:font="Wingdings" w:char="F0A8"/>
      </w:r>
      <w:r w:rsidRPr="004A1AD1">
        <w:rPr>
          <w:rFonts w:asciiTheme="minorHAnsi" w:hAnsiTheme="minorHAnsi" w:cstheme="minorHAnsi"/>
          <w:sz w:val="22"/>
          <w:szCs w:val="22"/>
          <w:lang w:val="fr-FR"/>
        </w:rPr>
        <w:t xml:space="preserve">     3.2 </w:t>
      </w:r>
      <w:r w:rsidRPr="004A1AD1">
        <w:rPr>
          <w:rFonts w:asciiTheme="minorHAnsi" w:hAnsiTheme="minorHAnsi" w:cstheme="minorHAnsi"/>
          <w:sz w:val="22"/>
          <w:szCs w:val="22"/>
          <w:lang w:val="fr-CH"/>
        </w:rPr>
        <w:sym w:font="Wingdings" w:char="F0A8"/>
      </w:r>
      <w:r w:rsidRPr="004A1AD1">
        <w:rPr>
          <w:rFonts w:asciiTheme="minorHAnsi" w:hAnsiTheme="minorHAnsi" w:cstheme="minorHAnsi"/>
          <w:sz w:val="22"/>
          <w:szCs w:val="22"/>
          <w:lang w:val="fr-FR"/>
        </w:rPr>
        <w:t xml:space="preserve">     4.1 </w:t>
      </w:r>
      <w:r w:rsidRPr="004A1AD1">
        <w:rPr>
          <w:rFonts w:asciiTheme="minorHAnsi" w:hAnsiTheme="minorHAnsi" w:cstheme="minorHAnsi"/>
          <w:sz w:val="22"/>
          <w:szCs w:val="22"/>
          <w:lang w:val="fr-CH"/>
        </w:rPr>
        <w:sym w:font="Wingdings" w:char="F0A8"/>
      </w:r>
      <w:r w:rsidRPr="004A1AD1">
        <w:rPr>
          <w:rFonts w:asciiTheme="minorHAnsi" w:hAnsiTheme="minorHAnsi" w:cstheme="minorHAnsi"/>
          <w:sz w:val="22"/>
          <w:szCs w:val="22"/>
          <w:lang w:val="fr-FR"/>
        </w:rPr>
        <w:t xml:space="preserve">     4.2 </w:t>
      </w:r>
      <w:r w:rsidRPr="004A1AD1">
        <w:rPr>
          <w:rFonts w:asciiTheme="minorHAnsi" w:hAnsiTheme="minorHAnsi" w:cstheme="minorHAnsi"/>
          <w:sz w:val="22"/>
          <w:szCs w:val="22"/>
          <w:lang w:val="fr-CH"/>
        </w:rPr>
        <w:sym w:font="Wingdings" w:char="F0A8"/>
      </w:r>
      <w:r w:rsidRPr="004A1AD1">
        <w:rPr>
          <w:rFonts w:asciiTheme="minorHAnsi" w:hAnsiTheme="minorHAnsi" w:cstheme="minorHAnsi"/>
          <w:sz w:val="22"/>
          <w:szCs w:val="22"/>
          <w:lang w:val="fr-FR"/>
        </w:rPr>
        <w:t xml:space="preserve">   </w:t>
      </w:r>
      <w:r w:rsidR="00D71616" w:rsidRPr="004A1AD1">
        <w:rPr>
          <w:rFonts w:asciiTheme="minorHAnsi" w:hAnsiTheme="minorHAnsi" w:cstheme="minorHAnsi"/>
          <w:sz w:val="22"/>
          <w:szCs w:val="22"/>
          <w:lang w:val="fr-FR"/>
        </w:rPr>
        <w:t xml:space="preserve">   </w:t>
      </w:r>
    </w:p>
    <w:p w14:paraId="5B36A3D6" w14:textId="140C7D43" w:rsidR="002C116E" w:rsidRDefault="002C116E" w:rsidP="002C116E">
      <w:pPr>
        <w:pStyle w:val="Titre"/>
        <w:pBdr>
          <w:bottom w:val="none" w:sz="0" w:space="0" w:color="auto"/>
        </w:pBdr>
        <w:shd w:val="clear" w:color="auto" w:fill="auto"/>
        <w:tabs>
          <w:tab w:val="right" w:pos="9360"/>
        </w:tabs>
        <w:ind w:right="-28"/>
        <w:jc w:val="both"/>
        <w:rPr>
          <w:rFonts w:asciiTheme="minorHAnsi" w:hAnsiTheme="minorHAnsi" w:cstheme="minorHAnsi"/>
          <w:sz w:val="22"/>
          <w:szCs w:val="22"/>
          <w:lang w:val="fr-FR"/>
        </w:rPr>
      </w:pPr>
    </w:p>
    <w:p w14:paraId="787D7DA9" w14:textId="0A73386A" w:rsidR="00690897" w:rsidRPr="004A1AD1" w:rsidRDefault="00690897" w:rsidP="00690897">
      <w:pPr>
        <w:pStyle w:val="Titre"/>
        <w:pBdr>
          <w:bottom w:val="single" w:sz="4" w:space="1" w:color="auto"/>
        </w:pBdr>
        <w:shd w:val="clear" w:color="auto" w:fill="auto"/>
        <w:tabs>
          <w:tab w:val="left" w:pos="5954"/>
        </w:tabs>
        <w:ind w:right="-28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A</w:t>
      </w:r>
      <w:r w:rsidRPr="004A1AD1">
        <w:rPr>
          <w:rFonts w:asciiTheme="minorHAnsi" w:hAnsiTheme="minorHAnsi" w:cstheme="minorHAnsi"/>
          <w:sz w:val="22"/>
          <w:szCs w:val="22"/>
          <w:lang w:val="fr-FR"/>
        </w:rPr>
        <w:t>dresse e-mail:</w:t>
      </w:r>
      <w:r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fr-FR"/>
        </w:rPr>
        <w:tab/>
      </w:r>
      <w:r w:rsidR="000D0156">
        <w:rPr>
          <w:rFonts w:asciiTheme="minorHAnsi" w:hAnsiTheme="minorHAnsi" w:cstheme="minorHAnsi"/>
          <w:sz w:val="22"/>
          <w:szCs w:val="22"/>
          <w:lang w:val="fr-FR"/>
        </w:rPr>
        <w:t>N</w:t>
      </w:r>
      <w:r w:rsidRPr="004A1AD1">
        <w:rPr>
          <w:rFonts w:asciiTheme="minorHAnsi" w:hAnsiTheme="minorHAnsi" w:cstheme="minorHAnsi"/>
          <w:sz w:val="22"/>
          <w:szCs w:val="22"/>
          <w:lang w:val="fr-FR"/>
        </w:rPr>
        <w:t>uméro de téléphone:</w:t>
      </w:r>
    </w:p>
    <w:p w14:paraId="0C58DE6F" w14:textId="77777777" w:rsidR="00690897" w:rsidRPr="004A1AD1" w:rsidRDefault="00690897" w:rsidP="002C116E">
      <w:pPr>
        <w:pStyle w:val="Titre"/>
        <w:pBdr>
          <w:bottom w:val="none" w:sz="0" w:space="0" w:color="auto"/>
        </w:pBdr>
        <w:shd w:val="clear" w:color="auto" w:fill="auto"/>
        <w:tabs>
          <w:tab w:val="right" w:pos="9360"/>
        </w:tabs>
        <w:ind w:right="-28"/>
        <w:jc w:val="both"/>
        <w:rPr>
          <w:rFonts w:asciiTheme="minorHAnsi" w:hAnsiTheme="minorHAnsi" w:cstheme="minorHAnsi"/>
          <w:sz w:val="22"/>
          <w:szCs w:val="22"/>
          <w:lang w:val="fr-FR"/>
        </w:rPr>
      </w:pPr>
    </w:p>
    <w:p w14:paraId="3D54ADB5" w14:textId="315CBFE9" w:rsidR="00690897" w:rsidRPr="00621CD3" w:rsidRDefault="000B5C8A" w:rsidP="00621CD3">
      <w:pPr>
        <w:pStyle w:val="Titre"/>
        <w:pBdr>
          <w:bottom w:val="none" w:sz="0" w:space="0" w:color="auto"/>
        </w:pBdr>
        <w:shd w:val="clear" w:color="auto" w:fill="auto"/>
        <w:tabs>
          <w:tab w:val="right" w:pos="9360"/>
        </w:tabs>
        <w:spacing w:line="360" w:lineRule="auto"/>
        <w:ind w:right="-28"/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  <w:r w:rsidRPr="00621CD3">
        <w:rPr>
          <w:rFonts w:asciiTheme="minorHAnsi" w:hAnsiTheme="minorHAnsi" w:cstheme="minorHAnsi"/>
          <w:b/>
          <w:bCs/>
          <w:sz w:val="22"/>
          <w:szCs w:val="22"/>
          <w:lang w:val="fr-CH"/>
        </w:rPr>
        <w:sym w:font="Wingdings" w:char="F0A8"/>
      </w:r>
      <w:r w:rsidRPr="00621CD3">
        <w:rPr>
          <w:rFonts w:asciiTheme="minorHAnsi" w:hAnsiTheme="minorHAnsi" w:cstheme="minorHAnsi"/>
          <w:b/>
          <w:bCs/>
          <w:sz w:val="22"/>
          <w:szCs w:val="22"/>
          <w:lang w:val="fr-CH"/>
        </w:rPr>
        <w:t xml:space="preserve"> </w:t>
      </w:r>
      <w:r w:rsidR="004A1AD1" w:rsidRPr="00621CD3">
        <w:rPr>
          <w:rFonts w:asciiTheme="minorHAnsi" w:hAnsiTheme="minorHAnsi" w:cstheme="minorHAnsi"/>
          <w:b/>
          <w:bCs/>
          <w:sz w:val="22"/>
          <w:szCs w:val="22"/>
          <w:lang w:val="fr-FR"/>
        </w:rPr>
        <w:t>Régulièrement avec</w:t>
      </w:r>
      <w:r w:rsidR="008C0734" w:rsidRPr="00621CD3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 horaire fixe</w:t>
      </w:r>
      <w:r w:rsidRPr="00621CD3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  </w:t>
      </w:r>
      <w:r w:rsidR="002C116E" w:rsidRPr="00621CD3">
        <w:rPr>
          <w:rFonts w:asciiTheme="minorHAnsi" w:hAnsiTheme="minorHAnsi" w:cstheme="minorHAnsi"/>
          <w:b/>
          <w:bCs/>
          <w:sz w:val="22"/>
          <w:szCs w:val="22"/>
          <w:lang w:val="fr-CH"/>
        </w:rPr>
        <w:sym w:font="Wingdings" w:char="F0A8"/>
      </w:r>
      <w:r w:rsidR="002C116E" w:rsidRPr="00621CD3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 </w:t>
      </w:r>
      <w:r w:rsidR="008C0734" w:rsidRPr="00621CD3">
        <w:rPr>
          <w:rFonts w:asciiTheme="minorHAnsi" w:hAnsiTheme="minorHAnsi" w:cstheme="minorHAnsi"/>
          <w:b/>
          <w:bCs/>
          <w:sz w:val="22"/>
          <w:szCs w:val="22"/>
          <w:lang w:val="fr-FR"/>
        </w:rPr>
        <w:t>Régulièrement avec horaire variable</w:t>
      </w:r>
      <w:r w:rsidR="000B3CA9" w:rsidRPr="00621CD3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 </w:t>
      </w:r>
      <w:r w:rsidR="008C0734" w:rsidRPr="00621CD3">
        <w:rPr>
          <w:rFonts w:asciiTheme="minorHAnsi" w:hAnsiTheme="minorHAnsi" w:cstheme="minorHAnsi"/>
          <w:b/>
          <w:bCs/>
          <w:sz w:val="22"/>
          <w:szCs w:val="22"/>
          <w:lang w:val="fr-CH"/>
        </w:rPr>
        <w:sym w:font="Wingdings" w:char="F0A8"/>
      </w:r>
      <w:r w:rsidR="008C0734" w:rsidRPr="00621CD3">
        <w:rPr>
          <w:rFonts w:asciiTheme="minorHAnsi" w:hAnsiTheme="minorHAnsi" w:cstheme="minorHAnsi"/>
          <w:b/>
          <w:bCs/>
          <w:sz w:val="22"/>
          <w:szCs w:val="22"/>
          <w:lang w:val="fr-CH"/>
        </w:rPr>
        <w:t xml:space="preserve"> </w:t>
      </w:r>
      <w:r w:rsidR="008C0734" w:rsidRPr="00621CD3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 </w:t>
      </w:r>
      <w:r w:rsidR="00B516EA" w:rsidRPr="00621CD3">
        <w:rPr>
          <w:rFonts w:asciiTheme="minorHAnsi" w:hAnsiTheme="minorHAnsi" w:cstheme="minorHAnsi"/>
          <w:b/>
          <w:bCs/>
          <w:sz w:val="22"/>
          <w:szCs w:val="22"/>
          <w:lang w:val="fr-FR"/>
        </w:rPr>
        <w:t>Occasionnellement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38"/>
        <w:gridCol w:w="1738"/>
        <w:gridCol w:w="1738"/>
        <w:gridCol w:w="1738"/>
        <w:gridCol w:w="1739"/>
        <w:gridCol w:w="1739"/>
      </w:tblGrid>
      <w:tr w:rsidR="00FD25DF" w14:paraId="0AE4F5ED" w14:textId="77777777" w:rsidTr="00621CD3"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F83D" w14:textId="77777777" w:rsidR="00FD25DF" w:rsidRDefault="00FD25DF" w:rsidP="00FD25DF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  <w:shd w:val="clear" w:color="auto" w:fill="92D050"/>
          </w:tcPr>
          <w:p w14:paraId="72BB4A12" w14:textId="6BB1D505" w:rsidR="00FD25DF" w:rsidRDefault="00FD25DF" w:rsidP="00FD25DF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Lundi</w:t>
            </w:r>
          </w:p>
        </w:tc>
        <w:tc>
          <w:tcPr>
            <w:tcW w:w="1738" w:type="dxa"/>
            <w:shd w:val="clear" w:color="auto" w:fill="92D050"/>
          </w:tcPr>
          <w:p w14:paraId="161595F1" w14:textId="1DB88B26" w:rsidR="00FD25DF" w:rsidRDefault="00FD25DF" w:rsidP="00FD25DF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Mardi</w:t>
            </w:r>
          </w:p>
        </w:tc>
        <w:tc>
          <w:tcPr>
            <w:tcW w:w="1738" w:type="dxa"/>
            <w:shd w:val="clear" w:color="auto" w:fill="92D050"/>
          </w:tcPr>
          <w:p w14:paraId="55260CB3" w14:textId="5AC6D62F" w:rsidR="00FD25DF" w:rsidRDefault="00FD25DF" w:rsidP="00FD25DF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Mercredi</w:t>
            </w:r>
          </w:p>
        </w:tc>
        <w:tc>
          <w:tcPr>
            <w:tcW w:w="1739" w:type="dxa"/>
            <w:shd w:val="clear" w:color="auto" w:fill="92D050"/>
          </w:tcPr>
          <w:p w14:paraId="2FC21A2D" w14:textId="1F1831ED" w:rsidR="00FD25DF" w:rsidRDefault="00FD25DF" w:rsidP="00FD25DF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Jeudi</w:t>
            </w:r>
          </w:p>
        </w:tc>
        <w:tc>
          <w:tcPr>
            <w:tcW w:w="1739" w:type="dxa"/>
            <w:shd w:val="clear" w:color="auto" w:fill="92D050"/>
          </w:tcPr>
          <w:p w14:paraId="44730072" w14:textId="0D0E459F" w:rsidR="00FD25DF" w:rsidRDefault="00FD25DF" w:rsidP="00FD25DF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Vendredi</w:t>
            </w:r>
          </w:p>
        </w:tc>
      </w:tr>
      <w:tr w:rsidR="00FD25DF" w14:paraId="067FFAE6" w14:textId="77777777" w:rsidTr="00621CD3">
        <w:tc>
          <w:tcPr>
            <w:tcW w:w="1738" w:type="dxa"/>
            <w:tcBorders>
              <w:top w:val="single" w:sz="4" w:space="0" w:color="auto"/>
            </w:tcBorders>
          </w:tcPr>
          <w:p w14:paraId="0CBB36C7" w14:textId="7B48EDCC" w:rsidR="00FD25DF" w:rsidRPr="00621CD3" w:rsidRDefault="00FD25DF" w:rsidP="00FD25DF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rPr>
                <w:rFonts w:asciiTheme="minorHAnsi" w:hAnsiTheme="minorHAnsi" w:cstheme="minorHAnsi"/>
                <w:bCs/>
                <w:sz w:val="24"/>
                <w:szCs w:val="24"/>
                <w:lang w:val="fr-FR"/>
              </w:rPr>
            </w:pPr>
            <w:r w:rsidRPr="00621CD3">
              <w:rPr>
                <w:rFonts w:asciiTheme="minorHAnsi" w:hAnsiTheme="minorHAnsi" w:cstheme="minorHAnsi"/>
                <w:bCs/>
                <w:sz w:val="24"/>
                <w:szCs w:val="24"/>
                <w:lang w:val="fr-FR"/>
              </w:rPr>
              <w:t>6h45 – 7h00</w:t>
            </w:r>
            <w:r w:rsidR="00621CD3">
              <w:rPr>
                <w:rFonts w:asciiTheme="minorHAnsi" w:hAnsiTheme="minorHAnsi" w:cstheme="minorHAnsi"/>
                <w:bCs/>
                <w:sz w:val="24"/>
                <w:szCs w:val="24"/>
                <w:lang w:val="fr-FR"/>
              </w:rPr>
              <w:t xml:space="preserve"> </w:t>
            </w:r>
            <w:r w:rsidR="00621CD3" w:rsidRPr="00621CD3">
              <w:rPr>
                <w:rFonts w:asciiTheme="minorHAnsi" w:hAnsiTheme="minorHAnsi" w:cstheme="minorHAnsi"/>
                <w:bCs/>
                <w:sz w:val="20"/>
                <w:lang w:val="fr-FR"/>
              </w:rPr>
              <w:t>(Accueil)</w:t>
            </w:r>
          </w:p>
        </w:tc>
        <w:tc>
          <w:tcPr>
            <w:tcW w:w="1738" w:type="dxa"/>
          </w:tcPr>
          <w:p w14:paraId="0531342F" w14:textId="0DAAE420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8" w:type="dxa"/>
          </w:tcPr>
          <w:p w14:paraId="4BAB91EA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8" w:type="dxa"/>
          </w:tcPr>
          <w:p w14:paraId="1009A99C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9" w:type="dxa"/>
          </w:tcPr>
          <w:p w14:paraId="5DBC72DA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9" w:type="dxa"/>
          </w:tcPr>
          <w:p w14:paraId="218F0358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</w:tr>
      <w:tr w:rsidR="00FD25DF" w14:paraId="24B7CBAB" w14:textId="77777777" w:rsidTr="00FD25DF">
        <w:tc>
          <w:tcPr>
            <w:tcW w:w="1738" w:type="dxa"/>
          </w:tcPr>
          <w:p w14:paraId="648F735E" w14:textId="77777777" w:rsidR="00FD25DF" w:rsidRDefault="00FD25DF" w:rsidP="00FD25DF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rPr>
                <w:rFonts w:asciiTheme="minorHAnsi" w:hAnsiTheme="minorHAnsi" w:cstheme="minorHAnsi"/>
                <w:bCs/>
                <w:sz w:val="24"/>
                <w:szCs w:val="24"/>
                <w:lang w:val="fr-FR"/>
              </w:rPr>
            </w:pPr>
            <w:r w:rsidRPr="00621CD3">
              <w:rPr>
                <w:rFonts w:asciiTheme="minorHAnsi" w:hAnsiTheme="minorHAnsi" w:cstheme="minorHAnsi"/>
                <w:bCs/>
                <w:sz w:val="24"/>
                <w:szCs w:val="24"/>
                <w:lang w:val="fr-FR"/>
              </w:rPr>
              <w:t>7h00 – 8h00</w:t>
            </w:r>
          </w:p>
          <w:p w14:paraId="76C8F84F" w14:textId="084A38AD" w:rsidR="00621CD3" w:rsidRPr="00621CD3" w:rsidRDefault="00621CD3" w:rsidP="00FD25DF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  <w:r w:rsidRPr="00621CD3">
              <w:rPr>
                <w:rFonts w:asciiTheme="minorHAnsi" w:hAnsiTheme="minorHAnsi" w:cstheme="minorHAnsi"/>
                <w:bCs/>
                <w:sz w:val="20"/>
                <w:lang w:val="fr-FR"/>
              </w:rPr>
              <w:t>(Accueil)</w:t>
            </w:r>
          </w:p>
        </w:tc>
        <w:tc>
          <w:tcPr>
            <w:tcW w:w="1738" w:type="dxa"/>
          </w:tcPr>
          <w:p w14:paraId="16EAD5BA" w14:textId="33CEF31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8" w:type="dxa"/>
          </w:tcPr>
          <w:p w14:paraId="4A16111E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8" w:type="dxa"/>
          </w:tcPr>
          <w:p w14:paraId="4B9B8FDA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9" w:type="dxa"/>
          </w:tcPr>
          <w:p w14:paraId="29EA83E0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9" w:type="dxa"/>
          </w:tcPr>
          <w:p w14:paraId="24D1EE83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</w:tr>
      <w:tr w:rsidR="00FD25DF" w14:paraId="14EEA63F" w14:textId="77777777" w:rsidTr="00FD25DF">
        <w:tc>
          <w:tcPr>
            <w:tcW w:w="1738" w:type="dxa"/>
          </w:tcPr>
          <w:p w14:paraId="4ADB2A2D" w14:textId="77777777" w:rsidR="00FD25DF" w:rsidRDefault="00FD25DF" w:rsidP="00FD25DF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rPr>
                <w:rFonts w:asciiTheme="minorHAnsi" w:hAnsiTheme="minorHAnsi" w:cstheme="minorHAnsi"/>
                <w:bCs/>
                <w:sz w:val="24"/>
                <w:szCs w:val="24"/>
                <w:lang w:val="fr-FR"/>
              </w:rPr>
            </w:pPr>
            <w:r w:rsidRPr="00621CD3">
              <w:rPr>
                <w:rFonts w:asciiTheme="minorHAnsi" w:hAnsiTheme="minorHAnsi" w:cstheme="minorHAnsi"/>
                <w:bCs/>
                <w:sz w:val="24"/>
                <w:szCs w:val="24"/>
                <w:lang w:val="fr-FR"/>
              </w:rPr>
              <w:t>8h00 – 12h00</w:t>
            </w:r>
          </w:p>
          <w:p w14:paraId="64251323" w14:textId="7F130561" w:rsidR="00621CD3" w:rsidRPr="00621CD3" w:rsidRDefault="00621CD3" w:rsidP="00FD25DF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  <w:r w:rsidRPr="00621CD3">
              <w:rPr>
                <w:rFonts w:asciiTheme="minorHAnsi" w:hAnsiTheme="minorHAnsi" w:cstheme="minorHAnsi"/>
                <w:bCs/>
                <w:sz w:val="20"/>
                <w:lang w:val="fr-FR"/>
              </w:rPr>
              <w:t>(Ecole)</w:t>
            </w:r>
          </w:p>
        </w:tc>
        <w:tc>
          <w:tcPr>
            <w:tcW w:w="1738" w:type="dxa"/>
            <w:shd w:val="clear" w:color="auto" w:fill="7F7F7F" w:themeFill="text1" w:themeFillTint="80"/>
          </w:tcPr>
          <w:p w14:paraId="7D5C0B2A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8" w:type="dxa"/>
            <w:shd w:val="clear" w:color="auto" w:fill="7F7F7F" w:themeFill="text1" w:themeFillTint="80"/>
          </w:tcPr>
          <w:p w14:paraId="4F254836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8" w:type="dxa"/>
            <w:shd w:val="clear" w:color="auto" w:fill="7F7F7F" w:themeFill="text1" w:themeFillTint="80"/>
          </w:tcPr>
          <w:p w14:paraId="6450267E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9" w:type="dxa"/>
            <w:shd w:val="clear" w:color="auto" w:fill="7F7F7F" w:themeFill="text1" w:themeFillTint="80"/>
          </w:tcPr>
          <w:p w14:paraId="71E198AC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9" w:type="dxa"/>
            <w:shd w:val="clear" w:color="auto" w:fill="7F7F7F" w:themeFill="text1" w:themeFillTint="80"/>
          </w:tcPr>
          <w:p w14:paraId="76AAE3B6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</w:tr>
      <w:tr w:rsidR="00FD25DF" w14:paraId="2EAB7C43" w14:textId="77777777" w:rsidTr="00FD25DF">
        <w:tc>
          <w:tcPr>
            <w:tcW w:w="1738" w:type="dxa"/>
          </w:tcPr>
          <w:p w14:paraId="17CC3EF0" w14:textId="77777777" w:rsidR="00FD25DF" w:rsidRDefault="00FD25DF" w:rsidP="00FD25DF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rPr>
                <w:rFonts w:asciiTheme="minorHAnsi" w:hAnsiTheme="minorHAnsi" w:cstheme="minorHAnsi"/>
                <w:bCs/>
                <w:sz w:val="24"/>
                <w:szCs w:val="24"/>
                <w:lang w:val="fr-FR"/>
              </w:rPr>
            </w:pPr>
            <w:r w:rsidRPr="00621CD3">
              <w:rPr>
                <w:rFonts w:asciiTheme="minorHAnsi" w:hAnsiTheme="minorHAnsi" w:cstheme="minorHAnsi"/>
                <w:bCs/>
                <w:sz w:val="24"/>
                <w:szCs w:val="24"/>
                <w:lang w:val="fr-FR"/>
              </w:rPr>
              <w:t>12h00 – 14h00</w:t>
            </w:r>
          </w:p>
          <w:p w14:paraId="3A0D1BD0" w14:textId="2260BF33" w:rsidR="00621CD3" w:rsidRPr="00621CD3" w:rsidRDefault="00621CD3" w:rsidP="00FD25DF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  <w:r w:rsidRPr="00621CD3">
              <w:rPr>
                <w:rFonts w:asciiTheme="minorHAnsi" w:hAnsiTheme="minorHAnsi" w:cstheme="minorHAnsi"/>
                <w:bCs/>
                <w:sz w:val="20"/>
                <w:lang w:val="fr-FR"/>
              </w:rPr>
              <w:t>(Repas de midi)</w:t>
            </w:r>
          </w:p>
        </w:tc>
        <w:tc>
          <w:tcPr>
            <w:tcW w:w="1738" w:type="dxa"/>
          </w:tcPr>
          <w:p w14:paraId="23F0D959" w14:textId="589EE0A6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8" w:type="dxa"/>
          </w:tcPr>
          <w:p w14:paraId="69CEFC8D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8" w:type="dxa"/>
          </w:tcPr>
          <w:p w14:paraId="44BBA987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9" w:type="dxa"/>
          </w:tcPr>
          <w:p w14:paraId="6E6386FE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9" w:type="dxa"/>
          </w:tcPr>
          <w:p w14:paraId="7B3EAE23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</w:tr>
      <w:tr w:rsidR="00FD25DF" w14:paraId="66AA3C4D" w14:textId="77777777" w:rsidTr="00FD25DF">
        <w:tc>
          <w:tcPr>
            <w:tcW w:w="1738" w:type="dxa"/>
          </w:tcPr>
          <w:p w14:paraId="651D68A4" w14:textId="77777777" w:rsidR="00FD25DF" w:rsidRDefault="00FD25DF" w:rsidP="00FD25DF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rPr>
                <w:rFonts w:asciiTheme="minorHAnsi" w:hAnsiTheme="minorHAnsi" w:cstheme="minorHAnsi"/>
                <w:bCs/>
                <w:sz w:val="24"/>
                <w:szCs w:val="24"/>
                <w:lang w:val="fr-FR"/>
              </w:rPr>
            </w:pPr>
            <w:r w:rsidRPr="00621CD3">
              <w:rPr>
                <w:rFonts w:asciiTheme="minorHAnsi" w:hAnsiTheme="minorHAnsi" w:cstheme="minorHAnsi"/>
                <w:bCs/>
                <w:sz w:val="24"/>
                <w:szCs w:val="24"/>
                <w:lang w:val="fr-FR"/>
              </w:rPr>
              <w:t>14h00 – 16h00</w:t>
            </w:r>
          </w:p>
          <w:p w14:paraId="03CAE073" w14:textId="298696D2" w:rsidR="00621CD3" w:rsidRPr="00621CD3" w:rsidRDefault="00621CD3" w:rsidP="00FD25DF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  <w:r w:rsidRPr="00621CD3">
              <w:rPr>
                <w:rFonts w:asciiTheme="minorHAnsi" w:hAnsiTheme="minorHAnsi" w:cstheme="minorHAnsi"/>
                <w:bCs/>
                <w:sz w:val="20"/>
                <w:lang w:val="fr-FR"/>
              </w:rPr>
              <w:t>(Aide aux devoirs, Activités)</w:t>
            </w:r>
          </w:p>
        </w:tc>
        <w:tc>
          <w:tcPr>
            <w:tcW w:w="1738" w:type="dxa"/>
            <w:shd w:val="clear" w:color="auto" w:fill="7F7F7F" w:themeFill="text1" w:themeFillTint="80"/>
          </w:tcPr>
          <w:p w14:paraId="1911418B" w14:textId="53D82A23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8" w:type="dxa"/>
          </w:tcPr>
          <w:p w14:paraId="460C39F4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8" w:type="dxa"/>
            <w:shd w:val="clear" w:color="auto" w:fill="7F7F7F" w:themeFill="text1" w:themeFillTint="80"/>
          </w:tcPr>
          <w:p w14:paraId="5E1811EB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9" w:type="dxa"/>
          </w:tcPr>
          <w:p w14:paraId="5C743AC3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9" w:type="dxa"/>
            <w:shd w:val="clear" w:color="auto" w:fill="7F7F7F" w:themeFill="text1" w:themeFillTint="80"/>
          </w:tcPr>
          <w:p w14:paraId="71FF353C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</w:tr>
      <w:tr w:rsidR="00FD25DF" w14:paraId="3C38C754" w14:textId="77777777" w:rsidTr="00FD25DF">
        <w:tc>
          <w:tcPr>
            <w:tcW w:w="1738" w:type="dxa"/>
          </w:tcPr>
          <w:p w14:paraId="6E48C499" w14:textId="77777777" w:rsidR="00FD25DF" w:rsidRDefault="00FD25DF" w:rsidP="00FD25DF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rPr>
                <w:rFonts w:asciiTheme="minorHAnsi" w:hAnsiTheme="minorHAnsi" w:cstheme="minorHAnsi"/>
                <w:bCs/>
                <w:sz w:val="24"/>
                <w:szCs w:val="24"/>
                <w:lang w:val="fr-FR"/>
              </w:rPr>
            </w:pPr>
            <w:r w:rsidRPr="00621CD3">
              <w:rPr>
                <w:rFonts w:asciiTheme="minorHAnsi" w:hAnsiTheme="minorHAnsi" w:cstheme="minorHAnsi"/>
                <w:bCs/>
                <w:sz w:val="24"/>
                <w:szCs w:val="24"/>
                <w:lang w:val="fr-FR"/>
              </w:rPr>
              <w:t>16h00 – 18h00</w:t>
            </w:r>
          </w:p>
          <w:p w14:paraId="2BD83967" w14:textId="6079535C" w:rsidR="00621CD3" w:rsidRPr="00621CD3" w:rsidRDefault="00621CD3" w:rsidP="00FD25DF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  <w:r w:rsidRPr="00621CD3">
              <w:rPr>
                <w:rFonts w:asciiTheme="minorHAnsi" w:hAnsiTheme="minorHAnsi" w:cstheme="minorHAnsi"/>
                <w:bCs/>
                <w:sz w:val="20"/>
                <w:lang w:val="fr-FR"/>
              </w:rPr>
              <w:t>(Collation, Aide aux devoirs)</w:t>
            </w:r>
          </w:p>
        </w:tc>
        <w:tc>
          <w:tcPr>
            <w:tcW w:w="1738" w:type="dxa"/>
          </w:tcPr>
          <w:p w14:paraId="211EFFAF" w14:textId="232BF675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8" w:type="dxa"/>
          </w:tcPr>
          <w:p w14:paraId="3D439931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8" w:type="dxa"/>
          </w:tcPr>
          <w:p w14:paraId="6558C49D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9" w:type="dxa"/>
          </w:tcPr>
          <w:p w14:paraId="197BB6BF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9" w:type="dxa"/>
          </w:tcPr>
          <w:p w14:paraId="3A1E6C98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</w:tr>
      <w:tr w:rsidR="00FD25DF" w14:paraId="25897A1F" w14:textId="77777777" w:rsidTr="00FD25DF">
        <w:tc>
          <w:tcPr>
            <w:tcW w:w="1738" w:type="dxa"/>
          </w:tcPr>
          <w:p w14:paraId="29FA55EC" w14:textId="77777777" w:rsidR="00FD25DF" w:rsidRDefault="00FD25DF" w:rsidP="00FD25DF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rPr>
                <w:rFonts w:asciiTheme="minorHAnsi" w:hAnsiTheme="minorHAnsi" w:cstheme="minorHAnsi"/>
                <w:bCs/>
                <w:sz w:val="24"/>
                <w:szCs w:val="24"/>
                <w:lang w:val="fr-FR"/>
              </w:rPr>
            </w:pPr>
            <w:r w:rsidRPr="00621CD3">
              <w:rPr>
                <w:rFonts w:asciiTheme="minorHAnsi" w:hAnsiTheme="minorHAnsi" w:cstheme="minorHAnsi"/>
                <w:bCs/>
                <w:sz w:val="24"/>
                <w:szCs w:val="24"/>
                <w:lang w:val="fr-FR"/>
              </w:rPr>
              <w:t>18h00 – 19h00</w:t>
            </w:r>
          </w:p>
          <w:p w14:paraId="579E22FA" w14:textId="79D49759" w:rsidR="00621CD3" w:rsidRPr="00621CD3" w:rsidRDefault="00621CD3" w:rsidP="00FD25DF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rPr>
                <w:rFonts w:asciiTheme="minorHAnsi" w:hAnsiTheme="minorHAnsi" w:cstheme="minorHAnsi"/>
                <w:bCs/>
                <w:sz w:val="20"/>
                <w:lang w:val="fr-FR"/>
              </w:rPr>
            </w:pPr>
            <w:r w:rsidRPr="00621CD3">
              <w:rPr>
                <w:rFonts w:asciiTheme="minorHAnsi" w:hAnsiTheme="minorHAnsi" w:cstheme="minorHAnsi"/>
                <w:bCs/>
                <w:sz w:val="20"/>
                <w:lang w:val="fr-FR"/>
              </w:rPr>
              <w:t>(Fermeture)</w:t>
            </w:r>
          </w:p>
        </w:tc>
        <w:tc>
          <w:tcPr>
            <w:tcW w:w="1738" w:type="dxa"/>
          </w:tcPr>
          <w:p w14:paraId="68B0C28F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8" w:type="dxa"/>
          </w:tcPr>
          <w:p w14:paraId="6024DDCF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8" w:type="dxa"/>
          </w:tcPr>
          <w:p w14:paraId="015E43B1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9" w:type="dxa"/>
          </w:tcPr>
          <w:p w14:paraId="18578996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  <w:tc>
          <w:tcPr>
            <w:tcW w:w="1739" w:type="dxa"/>
          </w:tcPr>
          <w:p w14:paraId="71460061" w14:textId="77777777" w:rsidR="00FD25DF" w:rsidRPr="00621CD3" w:rsidRDefault="00FD25DF" w:rsidP="009C4F56">
            <w:pPr>
              <w:pStyle w:val="Titre"/>
              <w:pBdr>
                <w:bottom w:val="none" w:sz="0" w:space="0" w:color="auto"/>
              </w:pBdr>
              <w:shd w:val="clear" w:color="auto" w:fill="auto"/>
              <w:tabs>
                <w:tab w:val="right" w:pos="9360"/>
              </w:tabs>
              <w:ind w:right="-28"/>
              <w:jc w:val="both"/>
              <w:rPr>
                <w:rFonts w:asciiTheme="minorHAnsi" w:hAnsiTheme="minorHAnsi" w:cstheme="minorHAnsi"/>
                <w:bCs/>
                <w:sz w:val="40"/>
                <w:szCs w:val="40"/>
                <w:lang w:val="fr-FR"/>
              </w:rPr>
            </w:pPr>
          </w:p>
        </w:tc>
      </w:tr>
    </w:tbl>
    <w:p w14:paraId="6D7FBB51" w14:textId="1C83B926" w:rsidR="004662A9" w:rsidRDefault="004662A9" w:rsidP="009C4F56">
      <w:pPr>
        <w:pStyle w:val="Titre"/>
        <w:pBdr>
          <w:bottom w:val="none" w:sz="0" w:space="0" w:color="auto"/>
        </w:pBdr>
        <w:shd w:val="clear" w:color="auto" w:fill="auto"/>
        <w:tabs>
          <w:tab w:val="right" w:pos="9360"/>
        </w:tabs>
        <w:ind w:right="-28"/>
        <w:jc w:val="both"/>
        <w:rPr>
          <w:rFonts w:asciiTheme="minorHAnsi" w:hAnsiTheme="minorHAnsi" w:cstheme="minorHAnsi"/>
          <w:b/>
          <w:sz w:val="22"/>
          <w:szCs w:val="22"/>
          <w:lang w:val="fr-FR"/>
        </w:rPr>
      </w:pPr>
    </w:p>
    <w:p w14:paraId="192A6D88" w14:textId="77541E5B" w:rsidR="00DC2639" w:rsidRDefault="00DC2639" w:rsidP="009C4F56">
      <w:pPr>
        <w:pStyle w:val="Titre"/>
        <w:pBdr>
          <w:bottom w:val="none" w:sz="0" w:space="0" w:color="auto"/>
        </w:pBdr>
        <w:shd w:val="clear" w:color="auto" w:fill="auto"/>
        <w:tabs>
          <w:tab w:val="right" w:pos="9360"/>
        </w:tabs>
        <w:ind w:right="-28"/>
        <w:jc w:val="both"/>
        <w:rPr>
          <w:rFonts w:asciiTheme="minorHAnsi" w:hAnsiTheme="minorHAnsi" w:cstheme="minorHAnsi"/>
          <w:b/>
          <w:sz w:val="22"/>
          <w:szCs w:val="22"/>
          <w:lang w:val="fr-FR"/>
        </w:rPr>
      </w:pPr>
    </w:p>
    <w:p w14:paraId="5B36A46C" w14:textId="431B8EA1" w:rsidR="000A2D9D" w:rsidRPr="004A1AD1" w:rsidRDefault="000A2D9D" w:rsidP="00A50703">
      <w:pPr>
        <w:pStyle w:val="Titre"/>
        <w:pBdr>
          <w:bottom w:val="none" w:sz="0" w:space="0" w:color="auto"/>
        </w:pBdr>
        <w:shd w:val="clear" w:color="auto" w:fill="auto"/>
        <w:tabs>
          <w:tab w:val="right" w:pos="9360"/>
        </w:tabs>
        <w:ind w:right="-28"/>
        <w:jc w:val="left"/>
        <w:rPr>
          <w:rFonts w:asciiTheme="minorHAnsi" w:hAnsiTheme="minorHAnsi" w:cstheme="minorHAnsi"/>
          <w:b/>
          <w:color w:val="FF0000"/>
          <w:sz w:val="22"/>
          <w:szCs w:val="22"/>
          <w:lang w:val="fr-FR"/>
        </w:rPr>
      </w:pPr>
      <w:r w:rsidRPr="004A1AD1">
        <w:rPr>
          <w:rFonts w:asciiTheme="minorHAnsi" w:hAnsiTheme="minorHAnsi" w:cstheme="minorHAnsi"/>
          <w:b/>
          <w:sz w:val="22"/>
          <w:szCs w:val="22"/>
          <w:lang w:val="fr-FR"/>
        </w:rPr>
        <w:t xml:space="preserve">Si l’horaire est variable, </w:t>
      </w:r>
      <w:r w:rsidR="002C116E" w:rsidRPr="004A1AD1">
        <w:rPr>
          <w:rFonts w:asciiTheme="minorHAnsi" w:hAnsiTheme="minorHAnsi" w:cstheme="minorHAnsi"/>
          <w:b/>
          <w:sz w:val="22"/>
          <w:szCs w:val="22"/>
          <w:lang w:val="fr-FR"/>
        </w:rPr>
        <w:t xml:space="preserve">prière d’en informer </w:t>
      </w:r>
      <w:r w:rsidR="00537261" w:rsidRPr="004A1AD1">
        <w:rPr>
          <w:rFonts w:asciiTheme="minorHAnsi" w:hAnsiTheme="minorHAnsi" w:cstheme="minorHAnsi"/>
          <w:b/>
          <w:sz w:val="22"/>
          <w:szCs w:val="22"/>
          <w:lang w:val="fr-FR"/>
        </w:rPr>
        <w:t xml:space="preserve">la Maison Relais </w:t>
      </w:r>
      <w:r w:rsidR="002C116E" w:rsidRPr="004A1AD1">
        <w:rPr>
          <w:rFonts w:asciiTheme="minorHAnsi" w:hAnsiTheme="minorHAnsi" w:cstheme="minorHAnsi"/>
          <w:b/>
          <w:sz w:val="22"/>
          <w:szCs w:val="22"/>
          <w:lang w:val="fr-FR"/>
        </w:rPr>
        <w:t>et d’introduire l’horaire dans les</w:t>
      </w:r>
      <w:r w:rsidR="00F64AFD" w:rsidRPr="004A1AD1">
        <w:rPr>
          <w:rFonts w:asciiTheme="minorHAnsi" w:hAnsiTheme="minorHAnsi" w:cstheme="minorHAnsi"/>
          <w:b/>
          <w:sz w:val="22"/>
          <w:szCs w:val="22"/>
          <w:lang w:val="fr-FR"/>
        </w:rPr>
        <w:t xml:space="preserve"> meilleurs délai</w:t>
      </w:r>
      <w:r w:rsidR="00537261" w:rsidRPr="004A1AD1">
        <w:rPr>
          <w:rFonts w:asciiTheme="minorHAnsi" w:hAnsiTheme="minorHAnsi" w:cstheme="minorHAnsi"/>
          <w:b/>
          <w:sz w:val="22"/>
          <w:szCs w:val="22"/>
          <w:lang w:val="fr-FR"/>
        </w:rPr>
        <w:t>s.</w:t>
      </w:r>
    </w:p>
    <w:p w14:paraId="5B36A46E" w14:textId="751C3601" w:rsidR="00D71616" w:rsidRPr="006F57FD" w:rsidRDefault="00106E33" w:rsidP="00A50703">
      <w:pPr>
        <w:rPr>
          <w:rFonts w:asciiTheme="minorHAnsi" w:hAnsiTheme="minorHAnsi" w:cstheme="minorHAnsi"/>
          <w:color w:val="000000"/>
          <w:sz w:val="22"/>
          <w:szCs w:val="22"/>
          <w:bdr w:val="single" w:sz="4" w:space="0" w:color="auto"/>
          <w:shd w:val="clear" w:color="auto" w:fill="FFFF00"/>
          <w:lang w:val="fr-FR" w:eastAsia="de-LU"/>
        </w:rPr>
      </w:pPr>
      <w:r>
        <w:rPr>
          <w:rFonts w:asciiTheme="minorHAnsi" w:hAnsiTheme="minorHAnsi" w:cstheme="minorHAnsi"/>
          <w:b/>
          <w:sz w:val="22"/>
          <w:szCs w:val="22"/>
          <w:lang w:val="fr-FR"/>
        </w:rPr>
        <w:t>Le dossier</w:t>
      </w:r>
      <w:r w:rsidR="00A50703">
        <w:rPr>
          <w:rFonts w:asciiTheme="minorHAnsi" w:hAnsiTheme="minorHAnsi" w:cstheme="minorHAnsi"/>
          <w:b/>
          <w:sz w:val="22"/>
          <w:szCs w:val="22"/>
          <w:lang w:val="fr-FR"/>
        </w:rPr>
        <w:t xml:space="preserve"> devra</w:t>
      </w:r>
      <w:r w:rsidR="00717D3F" w:rsidRPr="004A1AD1">
        <w:rPr>
          <w:rFonts w:asciiTheme="minorHAnsi" w:hAnsiTheme="minorHAnsi" w:cstheme="minorHAnsi"/>
          <w:b/>
          <w:sz w:val="22"/>
          <w:szCs w:val="22"/>
          <w:lang w:val="fr-FR"/>
        </w:rPr>
        <w:t xml:space="preserve"> être</w:t>
      </w:r>
      <w:r w:rsidR="00D71616" w:rsidRPr="004A1AD1">
        <w:rPr>
          <w:rFonts w:asciiTheme="minorHAnsi" w:hAnsiTheme="minorHAnsi" w:cstheme="minorHAnsi"/>
          <w:b/>
          <w:sz w:val="22"/>
          <w:szCs w:val="22"/>
          <w:lang w:val="fr-FR"/>
        </w:rPr>
        <w:t xml:space="preserve"> remise </w:t>
      </w:r>
      <w:r w:rsidR="00D5563F" w:rsidRPr="004A1AD1">
        <w:rPr>
          <w:rFonts w:asciiTheme="minorHAnsi" w:hAnsiTheme="minorHAnsi" w:cstheme="minorHAnsi"/>
          <w:b/>
          <w:sz w:val="22"/>
          <w:szCs w:val="22"/>
          <w:lang w:val="fr-FR"/>
        </w:rPr>
        <w:t xml:space="preserve">avant </w:t>
      </w:r>
      <w:r w:rsidR="00FB7072">
        <w:rPr>
          <w:rFonts w:asciiTheme="minorHAnsi" w:hAnsiTheme="minorHAnsi" w:cstheme="minorHAnsi"/>
          <w:b/>
          <w:sz w:val="22"/>
          <w:szCs w:val="22"/>
          <w:lang w:val="fr-FR"/>
        </w:rPr>
        <w:t>_______</w:t>
      </w:r>
    </w:p>
    <w:p w14:paraId="180C2D67" w14:textId="316D2E9A" w:rsidR="00722F42" w:rsidRPr="00DE24BD" w:rsidRDefault="00722F42" w:rsidP="00722F42">
      <w:pPr>
        <w:tabs>
          <w:tab w:val="left" w:pos="6237"/>
        </w:tabs>
        <w:ind w:right="-28"/>
        <w:rPr>
          <w:rFonts w:asciiTheme="minorHAnsi" w:hAnsiTheme="minorHAnsi" w:cstheme="minorHAnsi"/>
          <w:szCs w:val="24"/>
          <w:lang w:val="fr-CH"/>
        </w:rPr>
      </w:pPr>
    </w:p>
    <w:tbl>
      <w:tblPr>
        <w:tblStyle w:val="Grilledutableau"/>
        <w:tblW w:w="10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850"/>
        <w:gridCol w:w="3569"/>
      </w:tblGrid>
      <w:tr w:rsidR="00DE24BD" w:rsidRPr="00DE24BD" w14:paraId="04264745" w14:textId="77777777" w:rsidTr="00DE24BD">
        <w:tc>
          <w:tcPr>
            <w:tcW w:w="6096" w:type="dxa"/>
          </w:tcPr>
          <w:p w14:paraId="5C695C2C" w14:textId="7B1ED96F" w:rsidR="00DE24BD" w:rsidRPr="00DE24BD" w:rsidRDefault="00DE24BD" w:rsidP="004D295D">
            <w:pPr>
              <w:tabs>
                <w:tab w:val="left" w:pos="6237"/>
              </w:tabs>
              <w:ind w:right="-28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14:paraId="636E4D51" w14:textId="77777777" w:rsidR="00DE24BD" w:rsidRPr="00DE24BD" w:rsidRDefault="00DE24BD" w:rsidP="004D295D">
            <w:pPr>
              <w:tabs>
                <w:tab w:val="left" w:pos="6237"/>
              </w:tabs>
              <w:ind w:right="-28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14:paraId="2E043171" w14:textId="679CBAD9" w:rsidR="00DE24BD" w:rsidRPr="00DE24BD" w:rsidRDefault="00DE24BD" w:rsidP="004D295D">
            <w:pPr>
              <w:tabs>
                <w:tab w:val="left" w:pos="6237"/>
              </w:tabs>
              <w:ind w:right="-28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14:paraId="3C07A888" w14:textId="466637D5" w:rsidR="00DE24BD" w:rsidRDefault="00DE24BD" w:rsidP="00DE24BD">
            <w:pPr>
              <w:tabs>
                <w:tab w:val="left" w:pos="6237"/>
              </w:tabs>
              <w:ind w:right="-102"/>
              <w:rPr>
                <w:rFonts w:asciiTheme="minorHAnsi" w:hAnsiTheme="minorHAnsi" w:cstheme="minorHAnsi"/>
                <w:sz w:val="22"/>
                <w:szCs w:val="22"/>
                <w:lang w:val="fr-CH"/>
              </w:rPr>
            </w:pPr>
            <w:r w:rsidRPr="00DE24BD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Fait à __________________________, le</w:t>
            </w:r>
            <w:r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 </w:t>
            </w:r>
            <w:r w:rsidRPr="00DE24BD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_________________</w:t>
            </w:r>
          </w:p>
          <w:p w14:paraId="680C8908" w14:textId="6A578EA1" w:rsidR="00106E33" w:rsidRPr="00106E33" w:rsidRDefault="00106E33" w:rsidP="00106E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fr-CH"/>
              </w:rPr>
            </w:pPr>
          </w:p>
        </w:tc>
        <w:tc>
          <w:tcPr>
            <w:tcW w:w="850" w:type="dxa"/>
          </w:tcPr>
          <w:p w14:paraId="018E578C" w14:textId="77777777" w:rsidR="00DE24BD" w:rsidRPr="00DE24BD" w:rsidRDefault="00DE24BD" w:rsidP="004D295D">
            <w:pPr>
              <w:ind w:right="-28"/>
              <w:rPr>
                <w:rFonts w:asciiTheme="minorHAnsi" w:hAnsiTheme="minorHAnsi" w:cstheme="minorHAnsi"/>
                <w:szCs w:val="24"/>
                <w:lang w:val="fr-CH"/>
              </w:rPr>
            </w:pPr>
          </w:p>
        </w:tc>
        <w:tc>
          <w:tcPr>
            <w:tcW w:w="3569" w:type="dxa"/>
          </w:tcPr>
          <w:p w14:paraId="4A02A077" w14:textId="6A7765EE" w:rsidR="00DE24BD" w:rsidRPr="00DE24BD" w:rsidRDefault="00DE24BD" w:rsidP="004D295D">
            <w:pPr>
              <w:ind w:right="-28"/>
              <w:rPr>
                <w:rFonts w:asciiTheme="minorHAnsi" w:hAnsiTheme="minorHAnsi" w:cstheme="minorHAnsi"/>
                <w:sz w:val="22"/>
                <w:szCs w:val="22"/>
                <w:lang w:val="fr-CH"/>
              </w:rPr>
            </w:pPr>
          </w:p>
          <w:p w14:paraId="29111E89" w14:textId="425CAD9A" w:rsidR="00DE24BD" w:rsidRPr="00DE24BD" w:rsidRDefault="00DE24BD" w:rsidP="004D295D">
            <w:pPr>
              <w:ind w:right="-28"/>
              <w:rPr>
                <w:rFonts w:asciiTheme="minorHAnsi" w:hAnsiTheme="minorHAnsi" w:cstheme="minorHAnsi"/>
                <w:sz w:val="22"/>
                <w:szCs w:val="22"/>
                <w:lang w:val="fr-CH"/>
              </w:rPr>
            </w:pPr>
          </w:p>
          <w:p w14:paraId="787CD58B" w14:textId="77777777" w:rsidR="00DE24BD" w:rsidRPr="00DE24BD" w:rsidRDefault="00DE24BD" w:rsidP="004D295D">
            <w:pPr>
              <w:ind w:right="-28"/>
              <w:rPr>
                <w:rFonts w:asciiTheme="minorHAnsi" w:hAnsiTheme="minorHAnsi" w:cstheme="minorHAnsi"/>
                <w:sz w:val="22"/>
                <w:szCs w:val="22"/>
                <w:lang w:val="fr-CH"/>
              </w:rPr>
            </w:pPr>
          </w:p>
          <w:p w14:paraId="43F1E81D" w14:textId="1BACC261" w:rsidR="00DE24BD" w:rsidRPr="00DE24BD" w:rsidRDefault="00DE24BD" w:rsidP="004D295D">
            <w:pPr>
              <w:ind w:right="-28"/>
              <w:rPr>
                <w:rFonts w:asciiTheme="minorHAnsi" w:hAnsiTheme="minorHAnsi" w:cstheme="minorHAnsi"/>
                <w:sz w:val="22"/>
                <w:szCs w:val="22"/>
                <w:lang w:val="fr-CH"/>
              </w:rPr>
            </w:pPr>
            <w:r w:rsidRPr="00DE24BD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Signature :________________</w:t>
            </w:r>
            <w:r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_____</w:t>
            </w:r>
          </w:p>
          <w:p w14:paraId="3262676B" w14:textId="77777777" w:rsidR="00DE24BD" w:rsidRPr="00DE24BD" w:rsidRDefault="00DE24BD" w:rsidP="004D295D">
            <w:pPr>
              <w:ind w:right="-28"/>
              <w:rPr>
                <w:rFonts w:asciiTheme="minorHAnsi" w:hAnsiTheme="minorHAnsi" w:cstheme="minorHAnsi"/>
                <w:sz w:val="22"/>
                <w:szCs w:val="22"/>
                <w:lang w:val="fr-CH"/>
              </w:rPr>
            </w:pPr>
          </w:p>
        </w:tc>
      </w:tr>
    </w:tbl>
    <w:p w14:paraId="23E53E62" w14:textId="35DE6F33" w:rsidR="00A53788" w:rsidRPr="00CC2638" w:rsidRDefault="00A53788" w:rsidP="00990948">
      <w:pPr>
        <w:tabs>
          <w:tab w:val="left" w:pos="2430"/>
        </w:tabs>
        <w:rPr>
          <w:rFonts w:asciiTheme="minorHAnsi" w:hAnsiTheme="minorHAnsi" w:cstheme="minorHAnsi"/>
          <w:sz w:val="22"/>
          <w:szCs w:val="22"/>
        </w:rPr>
      </w:pPr>
    </w:p>
    <w:sectPr w:rsidR="00A53788" w:rsidRPr="00CC2638" w:rsidSect="000E17C2">
      <w:headerReference w:type="default" r:id="rId11"/>
      <w:footerReference w:type="default" r:id="rId12"/>
      <w:pgSz w:w="11880" w:h="16820"/>
      <w:pgMar w:top="1701" w:right="720" w:bottom="720" w:left="720" w:header="851" w:footer="19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DA85D" w14:textId="77777777" w:rsidR="005B018A" w:rsidRDefault="005B018A">
      <w:r>
        <w:separator/>
      </w:r>
    </w:p>
  </w:endnote>
  <w:endnote w:type="continuationSeparator" w:id="0">
    <w:p w14:paraId="66A79258" w14:textId="77777777" w:rsidR="005B018A" w:rsidRDefault="005B0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63B58" w14:textId="77777777" w:rsidR="006F57FD" w:rsidRPr="006F57FD" w:rsidRDefault="00537261" w:rsidP="006F57FD">
    <w:pPr>
      <w:spacing w:before="15"/>
      <w:ind w:left="1022" w:right="1021"/>
      <w:jc w:val="center"/>
      <w:rPr>
        <w:rFonts w:asciiTheme="minorHAnsi" w:hAnsiTheme="minorHAnsi" w:cstheme="minorHAnsi"/>
        <w:color w:val="595959" w:themeColor="text1" w:themeTint="A6"/>
        <w:sz w:val="20"/>
        <w:lang w:val="fr-FR"/>
      </w:rPr>
    </w:pPr>
    <w:r w:rsidRPr="00CC2638">
      <w:rPr>
        <w:rFonts w:ascii="Arial" w:hAnsi="Arial" w:cs="Arial"/>
        <w:color w:val="808080"/>
        <w:sz w:val="22"/>
        <w:szCs w:val="22"/>
        <w:lang w:val="fr-FR"/>
      </w:rPr>
      <w:tab/>
    </w:r>
    <w:r w:rsidR="006F57FD" w:rsidRPr="006F57FD">
      <w:rPr>
        <w:rFonts w:asciiTheme="minorHAnsi" w:hAnsiTheme="minorHAnsi" w:cstheme="minorHAnsi"/>
        <w:color w:val="595959" w:themeColor="text1" w:themeTint="A6"/>
        <w:sz w:val="20"/>
        <w:lang w:val="fr-FR"/>
      </w:rPr>
      <w:t>CJF Lëtzebuerg a.s.b.l</w:t>
    </w:r>
  </w:p>
  <w:p w14:paraId="1EEF86E6" w14:textId="77777777" w:rsidR="006F57FD" w:rsidRPr="00D8400E" w:rsidRDefault="006F57FD" w:rsidP="006F57FD">
    <w:pPr>
      <w:spacing w:before="15"/>
      <w:ind w:left="1022" w:right="1021"/>
      <w:jc w:val="center"/>
      <w:rPr>
        <w:rFonts w:asciiTheme="minorHAnsi" w:hAnsiTheme="minorHAnsi" w:cstheme="minorHAnsi"/>
        <w:sz w:val="20"/>
      </w:rPr>
    </w:pPr>
    <w:r w:rsidRPr="00D8400E">
      <w:rPr>
        <w:rFonts w:asciiTheme="minorHAnsi" w:hAnsiTheme="minorHAnsi" w:cstheme="minorHAnsi"/>
        <w:color w:val="595959" w:themeColor="text1" w:themeTint="A6"/>
        <w:sz w:val="20"/>
      </w:rPr>
      <w:t>Maison</w:t>
    </w:r>
    <w:r w:rsidRPr="00D8400E">
      <w:rPr>
        <w:rFonts w:asciiTheme="minorHAnsi" w:hAnsiTheme="minorHAnsi" w:cstheme="minorHAnsi"/>
        <w:color w:val="595959" w:themeColor="text1" w:themeTint="A6"/>
        <w:spacing w:val="-4"/>
        <w:sz w:val="20"/>
      </w:rPr>
      <w:t xml:space="preserve"> </w:t>
    </w:r>
    <w:r w:rsidRPr="00D8400E">
      <w:rPr>
        <w:rFonts w:asciiTheme="minorHAnsi" w:hAnsiTheme="minorHAnsi" w:cstheme="minorHAnsi"/>
        <w:color w:val="595959" w:themeColor="text1" w:themeTint="A6"/>
        <w:sz w:val="20"/>
      </w:rPr>
      <w:t>Relais</w:t>
    </w:r>
    <w:r w:rsidRPr="00D8400E">
      <w:rPr>
        <w:rFonts w:asciiTheme="minorHAnsi" w:hAnsiTheme="minorHAnsi" w:cstheme="minorHAnsi"/>
        <w:color w:val="595959" w:themeColor="text1" w:themeTint="A6"/>
        <w:spacing w:val="-4"/>
        <w:sz w:val="20"/>
      </w:rPr>
      <w:t xml:space="preserve"> </w:t>
    </w:r>
    <w:r w:rsidRPr="00D8400E">
      <w:rPr>
        <w:rFonts w:asciiTheme="minorHAnsi" w:hAnsiTheme="minorHAnsi" w:cstheme="minorHAnsi"/>
        <w:color w:val="595959" w:themeColor="text1" w:themeTint="A6"/>
        <w:sz w:val="20"/>
      </w:rPr>
      <w:t xml:space="preserve">Helperknapp </w:t>
    </w:r>
    <w:r w:rsidRPr="00D8400E">
      <w:rPr>
        <w:rFonts w:asciiTheme="minorHAnsi" w:hAnsiTheme="minorHAnsi" w:cstheme="minorHAnsi"/>
        <w:color w:val="92D050"/>
        <w:sz w:val="20"/>
      </w:rPr>
      <w:t>|</w:t>
    </w:r>
    <w:r w:rsidRPr="00D8400E">
      <w:rPr>
        <w:rFonts w:asciiTheme="minorHAnsi" w:hAnsiTheme="minorHAnsi" w:cstheme="minorHAnsi"/>
        <w:spacing w:val="36"/>
        <w:sz w:val="20"/>
      </w:rPr>
      <w:t xml:space="preserve"> </w:t>
    </w:r>
    <w:r w:rsidRPr="00D8400E">
      <w:rPr>
        <w:rFonts w:asciiTheme="minorHAnsi" w:hAnsiTheme="minorHAnsi" w:cstheme="minorHAnsi"/>
        <w:color w:val="595959" w:themeColor="text1" w:themeTint="A6"/>
        <w:sz w:val="20"/>
      </w:rPr>
      <w:t xml:space="preserve">3, an der Koll </w:t>
    </w:r>
    <w:r w:rsidRPr="00D8400E">
      <w:rPr>
        <w:rFonts w:asciiTheme="minorHAnsi" w:hAnsiTheme="minorHAnsi" w:cstheme="minorHAnsi"/>
        <w:color w:val="92D050"/>
        <w:sz w:val="20"/>
      </w:rPr>
      <w:t>|</w:t>
    </w:r>
    <w:r w:rsidRPr="00D8400E">
      <w:rPr>
        <w:rFonts w:asciiTheme="minorHAnsi" w:hAnsiTheme="minorHAnsi" w:cstheme="minorHAnsi"/>
        <w:sz w:val="20"/>
      </w:rPr>
      <w:t xml:space="preserve"> </w:t>
    </w:r>
    <w:r w:rsidRPr="00D8400E">
      <w:rPr>
        <w:rFonts w:asciiTheme="minorHAnsi" w:hAnsiTheme="minorHAnsi" w:cstheme="minorHAnsi"/>
        <w:color w:val="595959" w:themeColor="text1" w:themeTint="A6"/>
        <w:sz w:val="20"/>
      </w:rPr>
      <w:t xml:space="preserve">L-7414 Brouch </w:t>
    </w:r>
  </w:p>
  <w:p w14:paraId="6616D6A1" w14:textId="77777777" w:rsidR="006F57FD" w:rsidRPr="00D8400E" w:rsidRDefault="006F57FD" w:rsidP="006F57FD">
    <w:pPr>
      <w:spacing w:before="15"/>
      <w:ind w:left="1022" w:right="1021"/>
      <w:jc w:val="center"/>
      <w:rPr>
        <w:rFonts w:asciiTheme="minorHAnsi" w:hAnsiTheme="minorHAnsi" w:cstheme="minorHAnsi"/>
        <w:sz w:val="20"/>
      </w:rPr>
    </w:pPr>
    <w:r w:rsidRPr="00D8400E">
      <w:rPr>
        <w:rFonts w:asciiTheme="minorHAnsi" w:hAnsiTheme="minorHAnsi" w:cstheme="minorHAnsi"/>
        <w:color w:val="595959" w:themeColor="text1" w:themeTint="A6"/>
        <w:sz w:val="20"/>
      </w:rPr>
      <w:t xml:space="preserve">(+352) 28 80 40-777 </w:t>
    </w:r>
    <w:r w:rsidRPr="00D8400E">
      <w:rPr>
        <w:rFonts w:asciiTheme="minorHAnsi" w:hAnsiTheme="minorHAnsi" w:cstheme="minorHAnsi"/>
        <w:color w:val="92D050"/>
        <w:sz w:val="20"/>
      </w:rPr>
      <w:t>|</w:t>
    </w:r>
    <w:r w:rsidRPr="00D8400E">
      <w:rPr>
        <w:rFonts w:asciiTheme="minorHAnsi" w:hAnsiTheme="minorHAnsi" w:cstheme="minorHAnsi"/>
        <w:sz w:val="20"/>
      </w:rPr>
      <w:t xml:space="preserve"> </w:t>
    </w:r>
    <w:hyperlink r:id="rId1">
      <w:r w:rsidRPr="00D8400E">
        <w:rPr>
          <w:rFonts w:asciiTheme="minorHAnsi" w:hAnsiTheme="minorHAnsi" w:cstheme="minorHAnsi"/>
          <w:color w:val="595959" w:themeColor="text1" w:themeTint="A6"/>
          <w:spacing w:val="-2"/>
          <w:sz w:val="20"/>
          <w:u w:val="single"/>
        </w:rPr>
        <w:t>charge.helperknapp@cjf.lu</w:t>
      </w:r>
    </w:hyperlink>
    <w:r w:rsidRPr="00D8400E">
      <w:rPr>
        <w:rFonts w:asciiTheme="minorHAnsi" w:hAnsiTheme="minorHAnsi" w:cstheme="minorHAnsi"/>
        <w:color w:val="92D050"/>
        <w:spacing w:val="-2"/>
        <w:sz w:val="20"/>
      </w:rPr>
      <w:t xml:space="preserve"> | www.cjf.lu</w:t>
    </w:r>
  </w:p>
  <w:p w14:paraId="5B36A4B0" w14:textId="1534DDB8" w:rsidR="00F64AFD" w:rsidRPr="006F57FD" w:rsidRDefault="00F64AFD" w:rsidP="00537261">
    <w:pPr>
      <w:pStyle w:val="Pieddepage"/>
      <w:rPr>
        <w:rFonts w:ascii="Arial" w:hAnsi="Arial" w:cs="Arial"/>
        <w:color w:val="80808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2457B" w14:textId="77777777" w:rsidR="005B018A" w:rsidRDefault="005B018A">
      <w:r>
        <w:separator/>
      </w:r>
    </w:p>
  </w:footnote>
  <w:footnote w:type="continuationSeparator" w:id="0">
    <w:p w14:paraId="4E70FA24" w14:textId="77777777" w:rsidR="005B018A" w:rsidRDefault="005B0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37D93" w14:textId="7022A5D2" w:rsidR="006F57FD" w:rsidRDefault="006F57FD" w:rsidP="006F57FD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2B155F39" wp14:editId="41FFB44B">
          <wp:simplePos x="0" y="0"/>
          <wp:positionH relativeFrom="column">
            <wp:posOffset>4305153</wp:posOffset>
          </wp:positionH>
          <wp:positionV relativeFrom="paragraph">
            <wp:posOffset>-339530</wp:posOffset>
          </wp:positionV>
          <wp:extent cx="2016272" cy="1181100"/>
          <wp:effectExtent l="0" t="0" r="3175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272" cy="1181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18A16EF1" wp14:editId="3F4E1C94">
          <wp:simplePos x="0" y="0"/>
          <wp:positionH relativeFrom="page">
            <wp:posOffset>588010</wp:posOffset>
          </wp:positionH>
          <wp:positionV relativeFrom="page">
            <wp:posOffset>534767</wp:posOffset>
          </wp:positionV>
          <wp:extent cx="1801612" cy="467456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01612" cy="4674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36A4AF" w14:textId="3B7896A6" w:rsidR="00E040A2" w:rsidRDefault="00E040A2" w:rsidP="006E36A9">
    <w:pPr>
      <w:pStyle w:val="En-tte"/>
      <w:ind w:left="-567"/>
      <w:rPr>
        <w:rFonts w:ascii="Arial" w:hAnsi="Arial" w:cs="Arial"/>
        <w:noProof/>
        <w:lang w:val="fr-LU" w:eastAsia="fr-LU"/>
      </w:rPr>
    </w:pPr>
  </w:p>
  <w:p w14:paraId="35EBEB0B" w14:textId="77777777" w:rsidR="006F57FD" w:rsidRDefault="006F57FD" w:rsidP="006E36A9">
    <w:pPr>
      <w:pStyle w:val="En-tte"/>
      <w:ind w:left="-567"/>
      <w:rPr>
        <w:rFonts w:ascii="Arial" w:hAnsi="Arial" w:cs="Arial"/>
        <w:noProof/>
        <w:lang w:val="fr-LU" w:eastAsia="fr-L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4B04"/>
    <w:multiLevelType w:val="hybridMultilevel"/>
    <w:tmpl w:val="31EA4C82"/>
    <w:lvl w:ilvl="0" w:tplc="040C000B">
      <w:start w:val="1"/>
      <w:numFmt w:val="bullet"/>
      <w:lvlText w:val=""/>
      <w:lvlJc w:val="left"/>
      <w:pPr>
        <w:tabs>
          <w:tab w:val="num" w:pos="210"/>
        </w:tabs>
        <w:ind w:left="21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930"/>
        </w:tabs>
        <w:ind w:left="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50"/>
        </w:tabs>
        <w:ind w:left="1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090"/>
        </w:tabs>
        <w:ind w:left="3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50"/>
        </w:tabs>
        <w:ind w:left="5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</w:rPr>
    </w:lvl>
  </w:abstractNum>
  <w:abstractNum w:abstractNumId="1" w15:restartNumberingAfterBreak="0">
    <w:nsid w:val="09746021"/>
    <w:multiLevelType w:val="hybridMultilevel"/>
    <w:tmpl w:val="2B92F494"/>
    <w:lvl w:ilvl="0" w:tplc="040C0003">
      <w:start w:val="1"/>
      <w:numFmt w:val="bullet"/>
      <w:lvlText w:val="o"/>
      <w:lvlJc w:val="left"/>
      <w:pPr>
        <w:tabs>
          <w:tab w:val="num" w:pos="153"/>
        </w:tabs>
        <w:ind w:left="153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D231CBD"/>
    <w:multiLevelType w:val="hybridMultilevel"/>
    <w:tmpl w:val="8EBAD926"/>
    <w:lvl w:ilvl="0" w:tplc="040C0003">
      <w:start w:val="1"/>
      <w:numFmt w:val="bullet"/>
      <w:lvlText w:val="o"/>
      <w:lvlJc w:val="left"/>
      <w:pPr>
        <w:tabs>
          <w:tab w:val="num" w:pos="210"/>
        </w:tabs>
        <w:ind w:left="21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930"/>
        </w:tabs>
        <w:ind w:left="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50"/>
        </w:tabs>
        <w:ind w:left="1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090"/>
        </w:tabs>
        <w:ind w:left="3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50"/>
        </w:tabs>
        <w:ind w:left="5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</w:rPr>
    </w:lvl>
  </w:abstractNum>
  <w:abstractNum w:abstractNumId="3" w15:restartNumberingAfterBreak="0">
    <w:nsid w:val="136D7171"/>
    <w:multiLevelType w:val="hybridMultilevel"/>
    <w:tmpl w:val="B5C837F0"/>
    <w:lvl w:ilvl="0" w:tplc="040C0003">
      <w:start w:val="1"/>
      <w:numFmt w:val="bullet"/>
      <w:lvlText w:val="o"/>
      <w:lvlJc w:val="left"/>
      <w:pPr>
        <w:tabs>
          <w:tab w:val="num" w:pos="153"/>
        </w:tabs>
        <w:ind w:left="153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2DFA17C4"/>
    <w:multiLevelType w:val="hybridMultilevel"/>
    <w:tmpl w:val="E968E59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12D1D"/>
    <w:multiLevelType w:val="hybridMultilevel"/>
    <w:tmpl w:val="BF081DC6"/>
    <w:lvl w:ilvl="0" w:tplc="040C0003">
      <w:start w:val="1"/>
      <w:numFmt w:val="bullet"/>
      <w:lvlText w:val="o"/>
      <w:lvlJc w:val="left"/>
      <w:pPr>
        <w:tabs>
          <w:tab w:val="num" w:pos="153"/>
        </w:tabs>
        <w:ind w:left="153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4ACD663D"/>
    <w:multiLevelType w:val="hybridMultilevel"/>
    <w:tmpl w:val="12A0D89E"/>
    <w:lvl w:ilvl="0" w:tplc="E1E82680">
      <w:start w:val="13"/>
      <w:numFmt w:val="bullet"/>
      <w:lvlText w:val="-"/>
      <w:lvlJc w:val="left"/>
      <w:pPr>
        <w:ind w:left="780" w:hanging="360"/>
      </w:pPr>
      <w:rPr>
        <w:rFonts w:ascii="Gisha" w:eastAsia="Times New Roman" w:hAnsi="Gisha" w:cs="Gisha" w:hint="default"/>
      </w:rPr>
    </w:lvl>
    <w:lvl w:ilvl="1" w:tplc="1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0E57CFA"/>
    <w:multiLevelType w:val="hybridMultilevel"/>
    <w:tmpl w:val="7CC29726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C0CC2C">
      <w:numFmt w:val="bullet"/>
      <w:lvlText w:val="-"/>
      <w:lvlJc w:val="left"/>
      <w:pPr>
        <w:tabs>
          <w:tab w:val="num" w:pos="1455"/>
        </w:tabs>
        <w:ind w:left="1455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75"/>
        </w:tabs>
        <w:ind w:left="2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95"/>
        </w:tabs>
        <w:ind w:left="2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15"/>
        </w:tabs>
        <w:ind w:left="3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55"/>
        </w:tabs>
        <w:ind w:left="5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75"/>
        </w:tabs>
        <w:ind w:left="5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</w:rPr>
    </w:lvl>
  </w:abstractNum>
  <w:abstractNum w:abstractNumId="8" w15:restartNumberingAfterBreak="0">
    <w:nsid w:val="653565B9"/>
    <w:multiLevelType w:val="hybridMultilevel"/>
    <w:tmpl w:val="7612EAB6"/>
    <w:lvl w:ilvl="0" w:tplc="040C000B">
      <w:start w:val="1"/>
      <w:numFmt w:val="bullet"/>
      <w:lvlText w:val=""/>
      <w:lvlJc w:val="left"/>
      <w:pPr>
        <w:tabs>
          <w:tab w:val="num" w:pos="589"/>
        </w:tabs>
        <w:ind w:left="58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09"/>
        </w:tabs>
        <w:ind w:left="13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29"/>
        </w:tabs>
        <w:ind w:left="20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49"/>
        </w:tabs>
        <w:ind w:left="27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69"/>
        </w:tabs>
        <w:ind w:left="34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89"/>
        </w:tabs>
        <w:ind w:left="41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09"/>
        </w:tabs>
        <w:ind w:left="49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29"/>
        </w:tabs>
        <w:ind w:left="56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49"/>
        </w:tabs>
        <w:ind w:left="6349" w:hanging="360"/>
      </w:pPr>
      <w:rPr>
        <w:rFonts w:ascii="Wingdings" w:hAnsi="Wingdings" w:hint="default"/>
      </w:rPr>
    </w:lvl>
  </w:abstractNum>
  <w:abstractNum w:abstractNumId="9" w15:restartNumberingAfterBreak="0">
    <w:nsid w:val="6E916CFF"/>
    <w:multiLevelType w:val="hybridMultilevel"/>
    <w:tmpl w:val="9CBC4E3C"/>
    <w:lvl w:ilvl="0" w:tplc="040C000B">
      <w:start w:val="1"/>
      <w:numFmt w:val="bullet"/>
      <w:lvlText w:val=""/>
      <w:lvlJc w:val="left"/>
      <w:pPr>
        <w:tabs>
          <w:tab w:val="num" w:pos="589"/>
        </w:tabs>
        <w:ind w:left="58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09"/>
        </w:tabs>
        <w:ind w:left="13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29"/>
        </w:tabs>
        <w:ind w:left="20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49"/>
        </w:tabs>
        <w:ind w:left="27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69"/>
        </w:tabs>
        <w:ind w:left="34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89"/>
        </w:tabs>
        <w:ind w:left="41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09"/>
        </w:tabs>
        <w:ind w:left="49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29"/>
        </w:tabs>
        <w:ind w:left="56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49"/>
        </w:tabs>
        <w:ind w:left="6349" w:hanging="360"/>
      </w:pPr>
      <w:rPr>
        <w:rFonts w:ascii="Wingdings" w:hAnsi="Wingdings" w:hint="default"/>
      </w:rPr>
    </w:lvl>
  </w:abstractNum>
  <w:abstractNum w:abstractNumId="10" w15:restartNumberingAfterBreak="0">
    <w:nsid w:val="70ED758E"/>
    <w:multiLevelType w:val="multilevel"/>
    <w:tmpl w:val="31EA4C82"/>
    <w:lvl w:ilvl="0">
      <w:start w:val="1"/>
      <w:numFmt w:val="bullet"/>
      <w:lvlText w:val=""/>
      <w:lvlJc w:val="left"/>
      <w:pPr>
        <w:tabs>
          <w:tab w:val="num" w:pos="210"/>
        </w:tabs>
        <w:ind w:left="21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930"/>
        </w:tabs>
        <w:ind w:left="9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50"/>
        </w:tabs>
        <w:ind w:left="16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90"/>
        </w:tabs>
        <w:ind w:left="30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50"/>
        </w:tabs>
        <w:ind w:left="52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</w:rPr>
    </w:lvl>
  </w:abstractNum>
  <w:abstractNum w:abstractNumId="11" w15:restartNumberingAfterBreak="0">
    <w:nsid w:val="7E7C348F"/>
    <w:multiLevelType w:val="hybridMultilevel"/>
    <w:tmpl w:val="6C4860BA"/>
    <w:lvl w:ilvl="0" w:tplc="10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8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3"/>
  </w:num>
  <w:num w:numId="10">
    <w:abstractNumId w:val="1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intFractionalCharacterWidth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335"/>
    <w:rsid w:val="00027BD7"/>
    <w:rsid w:val="00045518"/>
    <w:rsid w:val="0005324A"/>
    <w:rsid w:val="0006078E"/>
    <w:rsid w:val="00061A16"/>
    <w:rsid w:val="000651C1"/>
    <w:rsid w:val="00074EAE"/>
    <w:rsid w:val="00076BA0"/>
    <w:rsid w:val="0008200B"/>
    <w:rsid w:val="000A2D9D"/>
    <w:rsid w:val="000B3CA9"/>
    <w:rsid w:val="000B5C8A"/>
    <w:rsid w:val="000D0156"/>
    <w:rsid w:val="000D6BBB"/>
    <w:rsid w:val="000E0570"/>
    <w:rsid w:val="000E17C2"/>
    <w:rsid w:val="000E2E3A"/>
    <w:rsid w:val="000F4DAF"/>
    <w:rsid w:val="000F6A8E"/>
    <w:rsid w:val="00106E33"/>
    <w:rsid w:val="00124C13"/>
    <w:rsid w:val="001326FB"/>
    <w:rsid w:val="00133C83"/>
    <w:rsid w:val="00136569"/>
    <w:rsid w:val="00141AC4"/>
    <w:rsid w:val="001563B1"/>
    <w:rsid w:val="00156B97"/>
    <w:rsid w:val="00160B20"/>
    <w:rsid w:val="00161CE5"/>
    <w:rsid w:val="00167310"/>
    <w:rsid w:val="00170491"/>
    <w:rsid w:val="00171C58"/>
    <w:rsid w:val="00180176"/>
    <w:rsid w:val="00182ED9"/>
    <w:rsid w:val="00194B4A"/>
    <w:rsid w:val="00196D22"/>
    <w:rsid w:val="001A0BF8"/>
    <w:rsid w:val="001B3655"/>
    <w:rsid w:val="001B3EEF"/>
    <w:rsid w:val="001B5477"/>
    <w:rsid w:val="001B5B7B"/>
    <w:rsid w:val="001E392A"/>
    <w:rsid w:val="00204BC5"/>
    <w:rsid w:val="00205272"/>
    <w:rsid w:val="00206A48"/>
    <w:rsid w:val="00222F8D"/>
    <w:rsid w:val="0024210E"/>
    <w:rsid w:val="00247AF1"/>
    <w:rsid w:val="00253E85"/>
    <w:rsid w:val="00270A0C"/>
    <w:rsid w:val="0027596D"/>
    <w:rsid w:val="00286358"/>
    <w:rsid w:val="002907F3"/>
    <w:rsid w:val="00293AAD"/>
    <w:rsid w:val="002A5008"/>
    <w:rsid w:val="002B569E"/>
    <w:rsid w:val="002C116E"/>
    <w:rsid w:val="002C4B6A"/>
    <w:rsid w:val="002D5C12"/>
    <w:rsid w:val="002E5FC6"/>
    <w:rsid w:val="002F7EC8"/>
    <w:rsid w:val="0031077F"/>
    <w:rsid w:val="00314858"/>
    <w:rsid w:val="00332227"/>
    <w:rsid w:val="00335985"/>
    <w:rsid w:val="0035069A"/>
    <w:rsid w:val="00360B9F"/>
    <w:rsid w:val="003637E6"/>
    <w:rsid w:val="0036482F"/>
    <w:rsid w:val="00375DD2"/>
    <w:rsid w:val="0037643F"/>
    <w:rsid w:val="003843BC"/>
    <w:rsid w:val="003879A9"/>
    <w:rsid w:val="00387AB3"/>
    <w:rsid w:val="00394D87"/>
    <w:rsid w:val="00396698"/>
    <w:rsid w:val="00396DB6"/>
    <w:rsid w:val="003A0290"/>
    <w:rsid w:val="003A384E"/>
    <w:rsid w:val="003A676C"/>
    <w:rsid w:val="003C1C31"/>
    <w:rsid w:val="003C2EC6"/>
    <w:rsid w:val="003C7C64"/>
    <w:rsid w:val="003D44C9"/>
    <w:rsid w:val="003D51DD"/>
    <w:rsid w:val="003D6B1D"/>
    <w:rsid w:val="003E148E"/>
    <w:rsid w:val="003E36DA"/>
    <w:rsid w:val="00400ABD"/>
    <w:rsid w:val="00404C3B"/>
    <w:rsid w:val="00421D1F"/>
    <w:rsid w:val="004353DA"/>
    <w:rsid w:val="00445310"/>
    <w:rsid w:val="0044571E"/>
    <w:rsid w:val="00447BA9"/>
    <w:rsid w:val="00447FB5"/>
    <w:rsid w:val="004662A9"/>
    <w:rsid w:val="004842F5"/>
    <w:rsid w:val="00487CB4"/>
    <w:rsid w:val="00494AF2"/>
    <w:rsid w:val="004956C5"/>
    <w:rsid w:val="004A1AD1"/>
    <w:rsid w:val="004B3C03"/>
    <w:rsid w:val="004B4E0D"/>
    <w:rsid w:val="004B5073"/>
    <w:rsid w:val="004B7096"/>
    <w:rsid w:val="004E56C4"/>
    <w:rsid w:val="004F2B91"/>
    <w:rsid w:val="004F7E17"/>
    <w:rsid w:val="00506842"/>
    <w:rsid w:val="0052421E"/>
    <w:rsid w:val="005358BA"/>
    <w:rsid w:val="005360E2"/>
    <w:rsid w:val="00537261"/>
    <w:rsid w:val="005503E9"/>
    <w:rsid w:val="005545CE"/>
    <w:rsid w:val="00554CDD"/>
    <w:rsid w:val="00555D5F"/>
    <w:rsid w:val="00570DA1"/>
    <w:rsid w:val="00571B42"/>
    <w:rsid w:val="00576700"/>
    <w:rsid w:val="00583A6D"/>
    <w:rsid w:val="00583D4E"/>
    <w:rsid w:val="00584B5B"/>
    <w:rsid w:val="00591CA6"/>
    <w:rsid w:val="005A10B7"/>
    <w:rsid w:val="005A580C"/>
    <w:rsid w:val="005A7715"/>
    <w:rsid w:val="005B018A"/>
    <w:rsid w:val="005B05EC"/>
    <w:rsid w:val="005B1F04"/>
    <w:rsid w:val="005C30EE"/>
    <w:rsid w:val="005F1550"/>
    <w:rsid w:val="005F56F5"/>
    <w:rsid w:val="00600582"/>
    <w:rsid w:val="00603B4D"/>
    <w:rsid w:val="00621CD3"/>
    <w:rsid w:val="0062684F"/>
    <w:rsid w:val="006276B1"/>
    <w:rsid w:val="00630109"/>
    <w:rsid w:val="0063227C"/>
    <w:rsid w:val="00637A83"/>
    <w:rsid w:val="00653FCB"/>
    <w:rsid w:val="00654AE0"/>
    <w:rsid w:val="00670C1F"/>
    <w:rsid w:val="006716C3"/>
    <w:rsid w:val="00675660"/>
    <w:rsid w:val="0067568A"/>
    <w:rsid w:val="00682C50"/>
    <w:rsid w:val="00690897"/>
    <w:rsid w:val="006A113F"/>
    <w:rsid w:val="006A17EB"/>
    <w:rsid w:val="006B768E"/>
    <w:rsid w:val="006C483A"/>
    <w:rsid w:val="006C5BEB"/>
    <w:rsid w:val="006C7280"/>
    <w:rsid w:val="006E2C1E"/>
    <w:rsid w:val="006E36A9"/>
    <w:rsid w:val="006E5701"/>
    <w:rsid w:val="006F4F1A"/>
    <w:rsid w:val="006F57FD"/>
    <w:rsid w:val="006F5FD3"/>
    <w:rsid w:val="006F7E62"/>
    <w:rsid w:val="007138DA"/>
    <w:rsid w:val="00717D3F"/>
    <w:rsid w:val="007203FE"/>
    <w:rsid w:val="00720A98"/>
    <w:rsid w:val="00722F42"/>
    <w:rsid w:val="00746FC8"/>
    <w:rsid w:val="00753335"/>
    <w:rsid w:val="007669E3"/>
    <w:rsid w:val="00785438"/>
    <w:rsid w:val="00791BB9"/>
    <w:rsid w:val="007A1582"/>
    <w:rsid w:val="007B1B33"/>
    <w:rsid w:val="007C310D"/>
    <w:rsid w:val="007D185D"/>
    <w:rsid w:val="007D27B1"/>
    <w:rsid w:val="007E1FFB"/>
    <w:rsid w:val="007E4DCD"/>
    <w:rsid w:val="007E6797"/>
    <w:rsid w:val="007F227D"/>
    <w:rsid w:val="00802D4F"/>
    <w:rsid w:val="00806C21"/>
    <w:rsid w:val="00810393"/>
    <w:rsid w:val="008253B0"/>
    <w:rsid w:val="00847825"/>
    <w:rsid w:val="00863469"/>
    <w:rsid w:val="00867DF1"/>
    <w:rsid w:val="00870DCA"/>
    <w:rsid w:val="00885449"/>
    <w:rsid w:val="00893474"/>
    <w:rsid w:val="008A0038"/>
    <w:rsid w:val="008A1365"/>
    <w:rsid w:val="008B0051"/>
    <w:rsid w:val="008C0734"/>
    <w:rsid w:val="008C5E1E"/>
    <w:rsid w:val="008C7619"/>
    <w:rsid w:val="008F6A94"/>
    <w:rsid w:val="00902140"/>
    <w:rsid w:val="00910FEF"/>
    <w:rsid w:val="0091233C"/>
    <w:rsid w:val="0092049D"/>
    <w:rsid w:val="009267CB"/>
    <w:rsid w:val="00937370"/>
    <w:rsid w:val="00941594"/>
    <w:rsid w:val="009448D6"/>
    <w:rsid w:val="009665E7"/>
    <w:rsid w:val="00972DF6"/>
    <w:rsid w:val="00980477"/>
    <w:rsid w:val="00990948"/>
    <w:rsid w:val="00994C19"/>
    <w:rsid w:val="009A2ED0"/>
    <w:rsid w:val="009A49BC"/>
    <w:rsid w:val="009A51A5"/>
    <w:rsid w:val="009C0C5E"/>
    <w:rsid w:val="009C4F56"/>
    <w:rsid w:val="009E22FE"/>
    <w:rsid w:val="00A00CB5"/>
    <w:rsid w:val="00A05DA2"/>
    <w:rsid w:val="00A0752B"/>
    <w:rsid w:val="00A12139"/>
    <w:rsid w:val="00A14DBA"/>
    <w:rsid w:val="00A25055"/>
    <w:rsid w:val="00A31B24"/>
    <w:rsid w:val="00A3214E"/>
    <w:rsid w:val="00A35721"/>
    <w:rsid w:val="00A432F9"/>
    <w:rsid w:val="00A45D8B"/>
    <w:rsid w:val="00A50703"/>
    <w:rsid w:val="00A53788"/>
    <w:rsid w:val="00A55690"/>
    <w:rsid w:val="00A7241D"/>
    <w:rsid w:val="00A8360C"/>
    <w:rsid w:val="00A85580"/>
    <w:rsid w:val="00A95619"/>
    <w:rsid w:val="00A97E8C"/>
    <w:rsid w:val="00AA35D0"/>
    <w:rsid w:val="00AA6847"/>
    <w:rsid w:val="00AB271C"/>
    <w:rsid w:val="00AD14B2"/>
    <w:rsid w:val="00AD4078"/>
    <w:rsid w:val="00AF05EE"/>
    <w:rsid w:val="00AF22CA"/>
    <w:rsid w:val="00AF7DD3"/>
    <w:rsid w:val="00B15AFF"/>
    <w:rsid w:val="00B365EC"/>
    <w:rsid w:val="00B36C20"/>
    <w:rsid w:val="00B41B03"/>
    <w:rsid w:val="00B516EA"/>
    <w:rsid w:val="00B73C73"/>
    <w:rsid w:val="00B73EDB"/>
    <w:rsid w:val="00B77A94"/>
    <w:rsid w:val="00B8231A"/>
    <w:rsid w:val="00B95244"/>
    <w:rsid w:val="00BB5A74"/>
    <w:rsid w:val="00BD5564"/>
    <w:rsid w:val="00BE1B19"/>
    <w:rsid w:val="00BE2A78"/>
    <w:rsid w:val="00BE3120"/>
    <w:rsid w:val="00BF7EAF"/>
    <w:rsid w:val="00C05229"/>
    <w:rsid w:val="00C2048C"/>
    <w:rsid w:val="00C234F6"/>
    <w:rsid w:val="00C25744"/>
    <w:rsid w:val="00C3078A"/>
    <w:rsid w:val="00C440DA"/>
    <w:rsid w:val="00C55051"/>
    <w:rsid w:val="00C748AE"/>
    <w:rsid w:val="00C95168"/>
    <w:rsid w:val="00CA0B28"/>
    <w:rsid w:val="00CB178F"/>
    <w:rsid w:val="00CB73DC"/>
    <w:rsid w:val="00CB782F"/>
    <w:rsid w:val="00CC1641"/>
    <w:rsid w:val="00CC2638"/>
    <w:rsid w:val="00CC5C53"/>
    <w:rsid w:val="00CF2842"/>
    <w:rsid w:val="00CF3AC3"/>
    <w:rsid w:val="00CF5321"/>
    <w:rsid w:val="00CF5783"/>
    <w:rsid w:val="00D063D0"/>
    <w:rsid w:val="00D073C9"/>
    <w:rsid w:val="00D10049"/>
    <w:rsid w:val="00D1082B"/>
    <w:rsid w:val="00D2099C"/>
    <w:rsid w:val="00D3653C"/>
    <w:rsid w:val="00D4512A"/>
    <w:rsid w:val="00D5563F"/>
    <w:rsid w:val="00D604A4"/>
    <w:rsid w:val="00D71616"/>
    <w:rsid w:val="00D82B81"/>
    <w:rsid w:val="00D84149"/>
    <w:rsid w:val="00D922C0"/>
    <w:rsid w:val="00D92CCC"/>
    <w:rsid w:val="00DA2D25"/>
    <w:rsid w:val="00DB50D1"/>
    <w:rsid w:val="00DC2283"/>
    <w:rsid w:val="00DC2639"/>
    <w:rsid w:val="00DD4240"/>
    <w:rsid w:val="00DE0EAE"/>
    <w:rsid w:val="00DE23AC"/>
    <w:rsid w:val="00DE24BD"/>
    <w:rsid w:val="00DF1FA0"/>
    <w:rsid w:val="00DF4C6E"/>
    <w:rsid w:val="00DF7F3B"/>
    <w:rsid w:val="00E01C2E"/>
    <w:rsid w:val="00E040A2"/>
    <w:rsid w:val="00E56B58"/>
    <w:rsid w:val="00E6497B"/>
    <w:rsid w:val="00E6775B"/>
    <w:rsid w:val="00E713B8"/>
    <w:rsid w:val="00E71C75"/>
    <w:rsid w:val="00E83139"/>
    <w:rsid w:val="00E8476E"/>
    <w:rsid w:val="00EA0182"/>
    <w:rsid w:val="00EA0281"/>
    <w:rsid w:val="00EA5E4F"/>
    <w:rsid w:val="00EB30A0"/>
    <w:rsid w:val="00EB47B9"/>
    <w:rsid w:val="00EB6A4D"/>
    <w:rsid w:val="00EC1CBF"/>
    <w:rsid w:val="00EC387F"/>
    <w:rsid w:val="00ED18EA"/>
    <w:rsid w:val="00ED6724"/>
    <w:rsid w:val="00ED7B30"/>
    <w:rsid w:val="00EE68D4"/>
    <w:rsid w:val="00F01D32"/>
    <w:rsid w:val="00F274F6"/>
    <w:rsid w:val="00F3090A"/>
    <w:rsid w:val="00F502A9"/>
    <w:rsid w:val="00F560C5"/>
    <w:rsid w:val="00F64AFD"/>
    <w:rsid w:val="00F929FD"/>
    <w:rsid w:val="00FA027A"/>
    <w:rsid w:val="00FA6F83"/>
    <w:rsid w:val="00FB10C5"/>
    <w:rsid w:val="00FB5DE2"/>
    <w:rsid w:val="00FB7072"/>
    <w:rsid w:val="00FC7894"/>
    <w:rsid w:val="00FD25DF"/>
    <w:rsid w:val="00FE6AAF"/>
    <w:rsid w:val="00FF1E39"/>
    <w:rsid w:val="00FF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B36A3C6"/>
  <w15:docId w15:val="{ABA38051-9B7A-4863-842F-9078B418A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60E2"/>
    <w:rPr>
      <w:rFonts w:ascii="Helvetica" w:hAnsi="Helvetica"/>
      <w:sz w:val="24"/>
      <w:lang w:val="de-DE" w:eastAsia="en-US"/>
    </w:rPr>
  </w:style>
  <w:style w:type="paragraph" w:styleId="Titre1">
    <w:name w:val="heading 1"/>
    <w:basedOn w:val="Normal"/>
    <w:next w:val="Normal"/>
    <w:qFormat/>
    <w:rsid w:val="003A676C"/>
    <w:pPr>
      <w:keepNext/>
      <w:jc w:val="center"/>
      <w:outlineLvl w:val="0"/>
    </w:pPr>
    <w:rPr>
      <w:rFonts w:ascii="Tahoma" w:hAnsi="Tahoma"/>
      <w:b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360E2"/>
    <w:pPr>
      <w:tabs>
        <w:tab w:val="center" w:pos="4320"/>
        <w:tab w:val="right" w:pos="8640"/>
      </w:tabs>
    </w:pPr>
  </w:style>
  <w:style w:type="paragraph" w:styleId="En-tte">
    <w:name w:val="header"/>
    <w:basedOn w:val="Normal"/>
    <w:rsid w:val="005360E2"/>
    <w:pPr>
      <w:tabs>
        <w:tab w:val="center" w:pos="4320"/>
        <w:tab w:val="right" w:pos="8640"/>
      </w:tabs>
    </w:pPr>
  </w:style>
  <w:style w:type="paragraph" w:customStyle="1" w:styleId="Date1">
    <w:name w:val="Date1"/>
    <w:basedOn w:val="Normal"/>
    <w:rsid w:val="005360E2"/>
    <w:pPr>
      <w:tabs>
        <w:tab w:val="left" w:pos="4536"/>
      </w:tabs>
      <w:spacing w:before="960" w:line="240" w:lineRule="atLeast"/>
      <w:jc w:val="both"/>
    </w:pPr>
    <w:rPr>
      <w:rFonts w:ascii="Arial" w:hAnsi="Arial" w:cs="Arial"/>
      <w:sz w:val="22"/>
    </w:rPr>
  </w:style>
  <w:style w:type="paragraph" w:customStyle="1" w:styleId="copie">
    <w:name w:val="copie"/>
    <w:aliases w:val="annexe"/>
    <w:basedOn w:val="signfonction"/>
    <w:rsid w:val="005360E2"/>
    <w:pPr>
      <w:tabs>
        <w:tab w:val="clear" w:pos="1980"/>
        <w:tab w:val="left" w:pos="1700"/>
      </w:tabs>
      <w:spacing w:before="400"/>
      <w:ind w:left="20"/>
    </w:pPr>
    <w:rPr>
      <w:i/>
      <w:sz w:val="22"/>
    </w:rPr>
  </w:style>
  <w:style w:type="paragraph" w:customStyle="1" w:styleId="signfonction">
    <w:name w:val="signé fonction"/>
    <w:basedOn w:val="Normal"/>
    <w:rsid w:val="005360E2"/>
    <w:pPr>
      <w:tabs>
        <w:tab w:val="center" w:pos="1980"/>
        <w:tab w:val="center" w:pos="6540"/>
      </w:tabs>
    </w:pPr>
    <w:rPr>
      <w:rFonts w:ascii="Arial" w:hAnsi="Arial" w:cs="Arial"/>
      <w:sz w:val="18"/>
    </w:rPr>
  </w:style>
  <w:style w:type="paragraph" w:customStyle="1" w:styleId="concerne">
    <w:name w:val="concerne"/>
    <w:basedOn w:val="Normal"/>
    <w:rsid w:val="005360E2"/>
    <w:pPr>
      <w:tabs>
        <w:tab w:val="left" w:pos="1120"/>
      </w:tabs>
      <w:spacing w:before="120" w:line="240" w:lineRule="atLeast"/>
    </w:pPr>
    <w:rPr>
      <w:rFonts w:ascii="Arial" w:hAnsi="Arial" w:cs="Arial"/>
      <w:sz w:val="22"/>
    </w:rPr>
  </w:style>
  <w:style w:type="paragraph" w:customStyle="1" w:styleId="ville">
    <w:name w:val="ville"/>
    <w:basedOn w:val="Normal"/>
    <w:rsid w:val="005360E2"/>
    <w:pPr>
      <w:spacing w:before="80" w:line="300" w:lineRule="atLeast"/>
      <w:ind w:left="4536"/>
    </w:pPr>
    <w:rPr>
      <w:rFonts w:ascii="Arial" w:hAnsi="Arial" w:cs="Arial"/>
      <w:caps/>
      <w:sz w:val="22"/>
    </w:rPr>
  </w:style>
  <w:style w:type="paragraph" w:customStyle="1" w:styleId="signnom">
    <w:name w:val="signé nom"/>
    <w:basedOn w:val="Normal"/>
    <w:rsid w:val="005360E2"/>
    <w:pPr>
      <w:tabs>
        <w:tab w:val="center" w:pos="1980"/>
        <w:tab w:val="center" w:pos="6540"/>
      </w:tabs>
      <w:spacing w:before="1130"/>
    </w:pPr>
    <w:rPr>
      <w:rFonts w:ascii="Arial" w:hAnsi="Arial" w:cs="Arial"/>
      <w:sz w:val="22"/>
    </w:rPr>
  </w:style>
  <w:style w:type="paragraph" w:styleId="Textedebulles">
    <w:name w:val="Balloon Text"/>
    <w:basedOn w:val="Normal"/>
    <w:semiHidden/>
    <w:rsid w:val="00746FC8"/>
    <w:rPr>
      <w:rFonts w:ascii="Tahoma" w:hAnsi="Tahoma" w:cs="Tahoma"/>
      <w:sz w:val="16"/>
      <w:szCs w:val="16"/>
    </w:rPr>
  </w:style>
  <w:style w:type="paragraph" w:customStyle="1" w:styleId="nom">
    <w:name w:val="nom"/>
    <w:aliases w:val="org.,rue"/>
    <w:basedOn w:val="Normal"/>
    <w:rsid w:val="005360E2"/>
    <w:pPr>
      <w:spacing w:line="300" w:lineRule="atLeast"/>
      <w:ind w:left="4536"/>
    </w:pPr>
    <w:rPr>
      <w:rFonts w:ascii="Arial" w:hAnsi="Arial" w:cs="Arial"/>
      <w:sz w:val="22"/>
    </w:rPr>
  </w:style>
  <w:style w:type="paragraph" w:customStyle="1" w:styleId="madame">
    <w:name w:val="madame"/>
    <w:aliases w:val="monsieur"/>
    <w:basedOn w:val="Normal"/>
    <w:rsid w:val="005360E2"/>
    <w:pPr>
      <w:tabs>
        <w:tab w:val="left" w:pos="1320"/>
        <w:tab w:val="left" w:pos="4440"/>
      </w:tabs>
      <w:spacing w:before="600" w:after="200" w:line="240" w:lineRule="atLeast"/>
    </w:pPr>
    <w:rPr>
      <w:rFonts w:ascii="Arial" w:hAnsi="Arial" w:cs="Arial"/>
      <w:sz w:val="22"/>
    </w:rPr>
  </w:style>
  <w:style w:type="paragraph" w:customStyle="1" w:styleId="strech">
    <w:name w:val="strech"/>
    <w:basedOn w:val="Date1"/>
    <w:rsid w:val="005360E2"/>
    <w:pPr>
      <w:framePr w:w="284" w:hSpace="180" w:vSpace="180" w:wrap="auto" w:vAnchor="page" w:hAnchor="page" w:x="455" w:y="5955"/>
      <w:tabs>
        <w:tab w:val="left" w:leader="underscore" w:pos="220"/>
      </w:tabs>
      <w:spacing w:before="0" w:line="240" w:lineRule="auto"/>
      <w:ind w:left="20" w:right="-20"/>
    </w:pPr>
    <w:rPr>
      <w:sz w:val="14"/>
    </w:rPr>
  </w:style>
  <w:style w:type="paragraph" w:customStyle="1" w:styleId="textelettrelongue">
    <w:name w:val="texte lettre longue"/>
    <w:basedOn w:val="Normal"/>
    <w:rsid w:val="005360E2"/>
    <w:pPr>
      <w:spacing w:before="160" w:line="240" w:lineRule="atLeast"/>
      <w:jc w:val="both"/>
    </w:pPr>
    <w:rPr>
      <w:rFonts w:ascii="Arial" w:hAnsi="Arial" w:cs="Arial"/>
      <w:sz w:val="22"/>
    </w:rPr>
  </w:style>
  <w:style w:type="paragraph" w:customStyle="1" w:styleId="textelettrecourte">
    <w:name w:val="texte lettre courte"/>
    <w:basedOn w:val="Normal"/>
    <w:rsid w:val="005360E2"/>
    <w:pPr>
      <w:spacing w:before="200" w:line="320" w:lineRule="atLeast"/>
      <w:jc w:val="both"/>
    </w:pPr>
    <w:rPr>
      <w:rFonts w:ascii="Arial" w:hAnsi="Arial" w:cs="Arial"/>
      <w:sz w:val="22"/>
    </w:rPr>
  </w:style>
  <w:style w:type="paragraph" w:customStyle="1" w:styleId="strech2">
    <w:name w:val="strech 2"/>
    <w:basedOn w:val="textelettrecourte"/>
    <w:rsid w:val="005360E2"/>
    <w:pPr>
      <w:framePr w:w="284" w:hSpace="180" w:vSpace="180" w:wrap="auto" w:vAnchor="page" w:hAnchor="page" w:x="455" w:y="11908"/>
      <w:tabs>
        <w:tab w:val="left" w:leader="underscore" w:pos="220"/>
      </w:tabs>
      <w:spacing w:before="0" w:line="240" w:lineRule="auto"/>
    </w:pPr>
    <w:rPr>
      <w:sz w:val="14"/>
    </w:rPr>
  </w:style>
  <w:style w:type="paragraph" w:styleId="Corpsdetexte">
    <w:name w:val="Body Text"/>
    <w:basedOn w:val="Normal"/>
    <w:rsid w:val="00182ED9"/>
    <w:pPr>
      <w:spacing w:after="120"/>
    </w:pPr>
    <w:rPr>
      <w:rFonts w:ascii="Times New Roman" w:hAnsi="Times New Roman"/>
      <w:szCs w:val="24"/>
      <w:lang w:val="fr-FR" w:eastAsia="fr-FR"/>
    </w:rPr>
  </w:style>
  <w:style w:type="table" w:styleId="Grilledutableau">
    <w:name w:val="Table Grid"/>
    <w:basedOn w:val="TableauNormal"/>
    <w:rsid w:val="00182E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rsid w:val="00CF3AC3"/>
    <w:rPr>
      <w:color w:val="0000FF"/>
      <w:u w:val="single"/>
    </w:rPr>
  </w:style>
  <w:style w:type="paragraph" w:styleId="Titre">
    <w:name w:val="Title"/>
    <w:basedOn w:val="Normal"/>
    <w:link w:val="TitreCar"/>
    <w:qFormat/>
    <w:rsid w:val="002C116E"/>
    <w:pPr>
      <w:pBdr>
        <w:bottom w:val="single" w:sz="6" w:space="1" w:color="auto"/>
      </w:pBdr>
      <w:shd w:val="pct30" w:color="C0C0C0" w:fill="auto"/>
      <w:jc w:val="center"/>
    </w:pPr>
    <w:rPr>
      <w:rFonts w:ascii="Garamond" w:hAnsi="Garamond"/>
      <w:sz w:val="48"/>
      <w:lang w:eastAsia="fr-FR"/>
    </w:rPr>
  </w:style>
  <w:style w:type="character" w:customStyle="1" w:styleId="TitreCar">
    <w:name w:val="Titre Car"/>
    <w:basedOn w:val="Policepardfaut"/>
    <w:link w:val="Titre"/>
    <w:rsid w:val="002C116E"/>
    <w:rPr>
      <w:rFonts w:ascii="Garamond" w:hAnsi="Garamond"/>
      <w:sz w:val="48"/>
      <w:shd w:val="pct30" w:color="C0C0C0" w:fill="auto"/>
      <w:lang w:val="de-DE" w:eastAsia="fr-FR"/>
    </w:rPr>
  </w:style>
  <w:style w:type="character" w:customStyle="1" w:styleId="PieddepageCar">
    <w:name w:val="Pied de page Car"/>
    <w:basedOn w:val="Policepardfaut"/>
    <w:link w:val="Pieddepage"/>
    <w:rsid w:val="00F64AFD"/>
    <w:rPr>
      <w:rFonts w:ascii="Helvetica" w:hAnsi="Helvetica"/>
      <w:sz w:val="24"/>
      <w:lang w:val="de-DE" w:eastAsia="en-US"/>
    </w:rPr>
  </w:style>
  <w:style w:type="paragraph" w:styleId="Sansinterligne">
    <w:name w:val="No Spacing"/>
    <w:uiPriority w:val="1"/>
    <w:qFormat/>
    <w:rsid w:val="00D5563F"/>
    <w:rPr>
      <w:rFonts w:ascii="Calibri" w:eastAsia="Calibri" w:hAnsi="Calibri"/>
      <w:sz w:val="22"/>
      <w:szCs w:val="22"/>
      <w:lang w:val="lb-LU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4A1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harge.helperknapp@cjf.l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homas\Application%20Data\Microsoft\Templates\Briefkopf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E84C45C9E9504884C5F62F9EA9924A" ma:contentTypeVersion="8" ma:contentTypeDescription="Crée un document." ma:contentTypeScope="" ma:versionID="42dd7927ff358a0121256e53a1ec0468">
  <xsd:schema xmlns:xsd="http://www.w3.org/2001/XMLSchema" xmlns:xs="http://www.w3.org/2001/XMLSchema" xmlns:p="http://schemas.microsoft.com/office/2006/metadata/properties" xmlns:ns2="96ccb849-2de4-4314-b8c3-cb4e7a8c1c24" xmlns:ns3="4146c84f-c815-4098-9f3a-e2d820d37e26" targetNamespace="http://schemas.microsoft.com/office/2006/metadata/properties" ma:root="true" ma:fieldsID="c5dbb0fa53987dddc585cf102cda0c72" ns2:_="" ns3:_="">
    <xsd:import namespace="96ccb849-2de4-4314-b8c3-cb4e7a8c1c24"/>
    <xsd:import namespace="4146c84f-c815-4098-9f3a-e2d820d37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cb849-2de4-4314-b8c3-cb4e7a8c1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6c84f-c815-4098-9f3a-e2d820d37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F4065C-C524-4A1F-B86B-CED40649A52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146c84f-c815-4098-9f3a-e2d820d37e26"/>
    <ds:schemaRef ds:uri="http://purl.org/dc/elements/1.1/"/>
    <ds:schemaRef ds:uri="http://schemas.microsoft.com/office/2006/metadata/properties"/>
    <ds:schemaRef ds:uri="96ccb849-2de4-4314-b8c3-cb4e7a8c1c2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B4558BD-D5A0-44AE-BC9C-275657712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cb849-2de4-4314-b8c3-cb4e7a8c1c24"/>
    <ds:schemaRef ds:uri="4146c84f-c815-4098-9f3a-e2d820d37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4E60EB-2899-4E4F-AEA0-1E4F40DB27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CE66B2-68DE-4180-BF5D-68E883729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</Template>
  <TotalTime>0</TotalTime>
  <Pages>1</Pages>
  <Words>114</Words>
  <Characters>921</Characters>
  <Application>Microsoft Office Word</Application>
  <DocSecurity>0</DocSecurity>
  <Lines>7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Fuesvakanz08</vt:lpstr>
      <vt:lpstr>Fuesvakanz08</vt:lpstr>
      <vt:lpstr>Fuesvakanz08</vt:lpstr>
    </vt:vector>
  </TitlesOfParts>
  <Company>CJF</Company>
  <LinksUpToDate>false</LinksUpToDate>
  <CharactersWithSpaces>1033</CharactersWithSpaces>
  <SharedDoc>false</SharedDoc>
  <HLinks>
    <vt:vector size="6" baseType="variant">
      <vt:variant>
        <vt:i4>1048696</vt:i4>
      </vt:variant>
      <vt:variant>
        <vt:i4>0</vt:i4>
      </vt:variant>
      <vt:variant>
        <vt:i4>0</vt:i4>
      </vt:variant>
      <vt:variant>
        <vt:i4>5</vt:i4>
      </vt:variant>
      <vt:variant>
        <vt:lpwstr>mailto:maison.relais@consdorf.lu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Fuesvakanz08</dc:title>
  <dc:subject>stylesheet</dc:subject>
  <dc:creator>Thomas Köhl</dc:creator>
  <cp:keywords>Fuesvakanz</cp:keywords>
  <cp:lastModifiedBy>Mandy ARENDT</cp:lastModifiedBy>
  <cp:revision>5</cp:revision>
  <cp:lastPrinted>2024-04-16T06:23:00Z</cp:lastPrinted>
  <dcterms:created xsi:type="dcterms:W3CDTF">2025-04-08T08:14:00Z</dcterms:created>
  <dcterms:modified xsi:type="dcterms:W3CDTF">2026-03-23T16:49:00Z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0x01010002E84C45C9E9504884C5F62F9EA9924A</vt:lpwstr>
  </property>
</Properties>
</file>